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9103F" w14:textId="1DD88B44" w:rsidR="000172EB" w:rsidRPr="00C46D39" w:rsidRDefault="00633A0A" w:rsidP="000172EB">
      <w:pPr>
        <w:pStyle w:val="Heading"/>
        <w:spacing w:before="0" w:after="0"/>
      </w:pPr>
      <w:r>
        <w:t>Upcoming work on Maitland Road, Hexham</w:t>
      </w:r>
    </w:p>
    <w:tbl>
      <w:tblPr>
        <w:tblStyle w:val="TableGrid"/>
        <w:tblW w:w="10763" w:type="dxa"/>
        <w:tblInd w:w="10" w:type="dxa"/>
        <w:tblBorders>
          <w:top w:val="none" w:sz="0" w:space="0" w:color="auto"/>
          <w:left w:val="none" w:sz="0" w:space="0" w:color="auto"/>
          <w:bottom w:val="single" w:sz="8" w:space="0" w:color="D7153A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Program name"/>
      </w:tblPr>
      <w:tblGrid>
        <w:gridCol w:w="1839"/>
        <w:gridCol w:w="2504"/>
        <w:gridCol w:w="5286"/>
        <w:gridCol w:w="1124"/>
        <w:gridCol w:w="10"/>
      </w:tblGrid>
      <w:tr w:rsidR="00421843" w14:paraId="555CBC04" w14:textId="77777777" w:rsidTr="00246D65">
        <w:trPr>
          <w:trHeight w:val="768"/>
        </w:trPr>
        <w:tc>
          <w:tcPr>
            <w:tcW w:w="4343" w:type="dxa"/>
            <w:gridSpan w:val="2"/>
          </w:tcPr>
          <w:p w14:paraId="3950F410" w14:textId="4CE463F7" w:rsidR="00421843" w:rsidRPr="003F63C3" w:rsidRDefault="00633A0A" w:rsidP="005F2834">
            <w:pPr>
              <w:pStyle w:val="Subheading"/>
              <w:spacing w:before="600"/>
              <w:rPr>
                <w:b w:val="0"/>
                <w:bCs/>
              </w:rPr>
            </w:pPr>
            <w:r>
              <w:rPr>
                <w:bCs/>
              </w:rPr>
              <w:t>Hexham Straight Widening</w:t>
            </w:r>
          </w:p>
          <w:p w14:paraId="71AFE5F9" w14:textId="5298BB7D" w:rsidR="00421843" w:rsidRPr="002810F5" w:rsidRDefault="00B851BC" w:rsidP="005F2834">
            <w:pPr>
              <w:pStyle w:val="Date"/>
              <w:tabs>
                <w:tab w:val="left" w:pos="9639"/>
              </w:tabs>
              <w:spacing w:after="240"/>
              <w:rPr>
                <w:lang w:val="en-US"/>
              </w:rPr>
            </w:pPr>
            <w:r>
              <w:t>November</w:t>
            </w:r>
            <w:r w:rsidR="00633A0A">
              <w:t xml:space="preserve"> 2025</w:t>
            </w:r>
          </w:p>
        </w:tc>
        <w:tc>
          <w:tcPr>
            <w:tcW w:w="5286" w:type="dxa"/>
            <w:vAlign w:val="bottom"/>
          </w:tcPr>
          <w:p w14:paraId="04166B56" w14:textId="77777777" w:rsidR="00421843" w:rsidRPr="004C1809" w:rsidRDefault="00421843" w:rsidP="005F2834">
            <w:pPr>
              <w:pStyle w:val="AcknowledgementofCountry"/>
              <w:ind w:left="0" w:right="145"/>
              <w:jc w:val="right"/>
            </w:pPr>
            <w:r w:rsidRPr="00E23158">
              <w:rPr>
                <w:noProof/>
              </w:rPr>
              <w:drawing>
                <wp:inline distT="0" distB="0" distL="0" distR="0" wp14:anchorId="2C45B41E" wp14:editId="091BA284">
                  <wp:extent cx="3012440" cy="828040"/>
                  <wp:effectExtent l="0" t="0" r="0" b="0"/>
                  <wp:docPr id="186687761" name="Picture 1" descr="Australian Government logo, building Australia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stralian Government logo, building Australia.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5" t="10133" r="15163" b="10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44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gridSpan w:val="2"/>
            <w:vAlign w:val="bottom"/>
          </w:tcPr>
          <w:p w14:paraId="6B2068AE" w14:textId="77777777" w:rsidR="00421843" w:rsidRPr="004C1809" w:rsidRDefault="00421843" w:rsidP="005F2834">
            <w:pPr>
              <w:pStyle w:val="AcknowledgementofCountry"/>
              <w:ind w:left="0"/>
              <w:jc w:val="right"/>
            </w:pPr>
            <w:r>
              <w:rPr>
                <w:noProof/>
              </w:rPr>
              <w:drawing>
                <wp:inline distT="0" distB="0" distL="0" distR="0" wp14:anchorId="04365D9A" wp14:editId="34B1808A">
                  <wp:extent cx="641985" cy="808464"/>
                  <wp:effectExtent l="0" t="0" r="5715" b="0"/>
                  <wp:docPr id="897916344" name="Picture 897916344" descr="NSW Governmen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 descr="NSW Government logo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" b="-15996"/>
                          <a:stretch/>
                        </pic:blipFill>
                        <pic:spPr bwMode="auto">
                          <a:xfrm>
                            <a:off x="0" y="0"/>
                            <a:ext cx="644525" cy="81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2EB" w14:paraId="76DF0FB5" w14:textId="77777777" w:rsidTr="00421843">
        <w:tblPrEx>
          <w:tblBorders>
            <w:top w:val="single" w:sz="8" w:space="0" w:color="D7153A"/>
          </w:tblBorders>
        </w:tblPrEx>
        <w:trPr>
          <w:gridAfter w:val="1"/>
          <w:wAfter w:w="10" w:type="dxa"/>
          <w:trHeight w:val="768"/>
        </w:trPr>
        <w:tc>
          <w:tcPr>
            <w:tcW w:w="1839" w:type="dxa"/>
            <w:shd w:val="clear" w:color="auto" w:fill="D7153A" w:themeFill="accent1"/>
            <w:vAlign w:val="bottom"/>
          </w:tcPr>
          <w:p w14:paraId="61A5D95E" w14:textId="77777777" w:rsidR="000172EB" w:rsidRDefault="000172EB" w:rsidP="00BA7EE0">
            <w:pPr>
              <w:pStyle w:val="Date"/>
            </w:pPr>
            <w:r w:rsidRPr="00DD1840">
              <w:rPr>
                <w:noProof/>
              </w:rPr>
              <w:drawing>
                <wp:anchor distT="0" distB="0" distL="114300" distR="114300" simplePos="0" relativeHeight="251658240" behindDoc="0" locked="0" layoutInCell="1" allowOverlap="0" wp14:anchorId="189CEC53" wp14:editId="5722FCD9">
                  <wp:simplePos x="0" y="0"/>
                  <wp:positionH relativeFrom="margin">
                    <wp:align>inside</wp:align>
                  </wp:positionH>
                  <wp:positionV relativeFrom="paragraph">
                    <wp:posOffset>0</wp:posOffset>
                  </wp:positionV>
                  <wp:extent cx="1155600" cy="507600"/>
                  <wp:effectExtent l="0" t="0" r="0" b="635"/>
                  <wp:wrapThrough wrapText="bothSides">
                    <wp:wrapPolygon edited="0">
                      <wp:start x="6650" y="1081"/>
                      <wp:lineTo x="4512" y="2163"/>
                      <wp:lineTo x="950" y="7569"/>
                      <wp:lineTo x="950" y="10814"/>
                      <wp:lineTo x="0" y="19464"/>
                      <wp:lineTo x="0" y="21086"/>
                      <wp:lineTo x="20187" y="21086"/>
                      <wp:lineTo x="20187" y="17842"/>
                      <wp:lineTo x="18049" y="14598"/>
                      <wp:lineTo x="13537" y="10814"/>
                      <wp:lineTo x="13775" y="7569"/>
                      <wp:lineTo x="9975" y="2163"/>
                      <wp:lineTo x="7600" y="1081"/>
                      <wp:lineTo x="6650" y="1081"/>
                    </wp:wrapPolygon>
                  </wp:wrapThrough>
                  <wp:docPr id="78" name="Picture 7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5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4180">
              <w:softHyphen/>
            </w:r>
            <w:r w:rsidR="00A94180">
              <w:softHyphen/>
            </w:r>
          </w:p>
        </w:tc>
        <w:tc>
          <w:tcPr>
            <w:tcW w:w="8914" w:type="dxa"/>
            <w:gridSpan w:val="3"/>
            <w:shd w:val="clear" w:color="auto" w:fill="D7153A" w:themeFill="accent1"/>
            <w:vAlign w:val="center"/>
          </w:tcPr>
          <w:p w14:paraId="3290C4EA" w14:textId="27166535" w:rsidR="000172EB" w:rsidRDefault="000172EB" w:rsidP="00BA7EE0">
            <w:pPr>
              <w:pStyle w:val="AcknowledgementofCountry"/>
              <w:ind w:left="0"/>
            </w:pPr>
            <w:r w:rsidRPr="004C1809">
              <w:t xml:space="preserve">Transport for NSW acknowledges the </w:t>
            </w:r>
            <w:r w:rsidR="00633A0A">
              <w:t>Awabakal</w:t>
            </w:r>
            <w:r w:rsidRPr="004C1809">
              <w:t xml:space="preserve"> people as the Traditional Custodians of the lands on which we work and pay</w:t>
            </w:r>
            <w:r>
              <w:t>s</w:t>
            </w:r>
            <w:r w:rsidRPr="004C1809">
              <w:t xml:space="preserve"> respect to Elders past and present</w:t>
            </w:r>
            <w:r>
              <w:t>.</w:t>
            </w:r>
          </w:p>
        </w:tc>
      </w:tr>
    </w:tbl>
    <w:p w14:paraId="666A96A0" w14:textId="77777777" w:rsidR="000172EB" w:rsidRDefault="000172EB" w:rsidP="000172EB">
      <w:pPr>
        <w:sectPr w:rsidR="000172EB" w:rsidSect="00263EB0">
          <w:footerReference w:type="default" r:id="rId13"/>
          <w:headerReference w:type="first" r:id="rId14"/>
          <w:footerReference w:type="first" r:id="rId15"/>
          <w:pgSz w:w="11900" w:h="16840"/>
          <w:pgMar w:top="455" w:right="567" w:bottom="284" w:left="567" w:header="455" w:footer="340" w:gutter="0"/>
          <w:cols w:space="708"/>
          <w:titlePg/>
          <w:docGrid w:linePitch="360"/>
        </w:sectPr>
      </w:pPr>
    </w:p>
    <w:p w14:paraId="224BA314" w14:textId="77777777" w:rsidR="00633A0A" w:rsidRPr="001A6B65" w:rsidRDefault="00633A0A" w:rsidP="00633A0A">
      <w:pPr>
        <w:pStyle w:val="FirstParagraph"/>
        <w:spacing w:before="240" w:afterLines="50" w:after="120"/>
        <w:rPr>
          <w:rFonts w:cstheme="minorHAnsi"/>
          <w:noProof/>
        </w:rPr>
      </w:pPr>
      <w:r w:rsidRPr="001A6B65">
        <w:rPr>
          <w:rFonts w:cstheme="minorHAnsi"/>
        </w:rPr>
        <w:t>The Australian and NSW Governments are investing in the upgrade of the section of Maitland Road known as Hexham Straight, between Newcastle Inner City Bypass and Hexham Bridge</w:t>
      </w:r>
      <w:r>
        <w:rPr>
          <w:rFonts w:cstheme="minorHAnsi"/>
        </w:rPr>
        <w:t>.</w:t>
      </w:r>
      <w:r w:rsidRPr="001A6B65">
        <w:rPr>
          <w:rFonts w:cstheme="minorHAnsi"/>
        </w:rPr>
        <w:t xml:space="preserve"> </w:t>
      </w:r>
    </w:p>
    <w:p w14:paraId="657B3402" w14:textId="546B6F9E" w:rsidR="00633A0A" w:rsidRDefault="00633A0A" w:rsidP="00633A0A">
      <w:pPr>
        <w:pStyle w:val="Heading1"/>
        <w:rPr>
          <w:rFonts w:cstheme="minorHAnsi"/>
          <w:bCs w:val="0"/>
          <w:noProof w:val="0"/>
          <w:color w:val="auto"/>
          <w:sz w:val="22"/>
          <w:szCs w:val="19"/>
          <w:lang w:val="en-AU"/>
        </w:rPr>
      </w:pPr>
      <w:r w:rsidRPr="009B0A80">
        <w:rPr>
          <w:rFonts w:cstheme="minorHAnsi"/>
          <w:bCs w:val="0"/>
          <w:noProof w:val="0"/>
          <w:color w:val="auto"/>
          <w:sz w:val="22"/>
          <w:szCs w:val="19"/>
          <w:lang w:val="en-AU"/>
        </w:rPr>
        <w:t xml:space="preserve">Transport for NSW will be completing out of hours work in </w:t>
      </w:r>
      <w:r w:rsidR="00463EC9">
        <w:rPr>
          <w:rFonts w:cstheme="minorHAnsi"/>
          <w:bCs w:val="0"/>
          <w:noProof w:val="0"/>
          <w:color w:val="auto"/>
          <w:sz w:val="22"/>
          <w:szCs w:val="19"/>
          <w:lang w:val="en-AU"/>
        </w:rPr>
        <w:t>November</w:t>
      </w:r>
      <w:r w:rsidRPr="009B0A80">
        <w:rPr>
          <w:rFonts w:cstheme="minorHAnsi"/>
          <w:bCs w:val="0"/>
          <w:noProof w:val="0"/>
          <w:color w:val="auto"/>
          <w:sz w:val="22"/>
          <w:szCs w:val="19"/>
          <w:lang w:val="en-AU"/>
        </w:rPr>
        <w:t xml:space="preserve"> for the safety of motorists and workers and to ensure work is carried out as efficiently as possible.    </w:t>
      </w:r>
    </w:p>
    <w:p w14:paraId="346014E0" w14:textId="77777777" w:rsidR="000172EB" w:rsidRPr="00142FAC" w:rsidRDefault="000172EB" w:rsidP="00733DD0">
      <w:pPr>
        <w:pStyle w:val="H3Subheaderinbodytext"/>
      </w:pPr>
      <w:r w:rsidRPr="00142FAC">
        <w:t xml:space="preserve">What work are we doing? </w:t>
      </w:r>
    </w:p>
    <w:p w14:paraId="540DE647" w14:textId="77777777" w:rsidR="00633A0A" w:rsidRPr="0004745B" w:rsidRDefault="00633A0A" w:rsidP="00633A0A">
      <w:pPr>
        <w:rPr>
          <w:rFonts w:cstheme="minorHAnsi"/>
        </w:rPr>
      </w:pPr>
      <w:r w:rsidRPr="0004745B">
        <w:rPr>
          <w:rFonts w:cstheme="minorHAnsi"/>
        </w:rPr>
        <w:t>Work includes:</w:t>
      </w:r>
    </w:p>
    <w:p w14:paraId="344817EC" w14:textId="42716DD1" w:rsidR="00633A0A" w:rsidRPr="0004745B" w:rsidRDefault="00633A0A" w:rsidP="00FE6E57">
      <w:pPr>
        <w:pStyle w:val="Bulletpoints"/>
        <w:spacing w:before="0" w:after="0"/>
        <w:rPr>
          <w:rFonts w:cstheme="minorHAnsi"/>
        </w:rPr>
      </w:pPr>
      <w:r w:rsidRPr="0004745B">
        <w:rPr>
          <w:rFonts w:cstheme="minorHAnsi"/>
        </w:rPr>
        <w:t>Removal and building new road pavements, including asphalting, line-marking</w:t>
      </w:r>
      <w:r w:rsidR="00A327E7" w:rsidRPr="0004745B">
        <w:rPr>
          <w:rFonts w:cstheme="minorHAnsi"/>
        </w:rPr>
        <w:t xml:space="preserve">, </w:t>
      </w:r>
      <w:r w:rsidRPr="0004745B">
        <w:rPr>
          <w:rFonts w:cstheme="minorHAnsi"/>
        </w:rPr>
        <w:t>median island work and traffic changes</w:t>
      </w:r>
    </w:p>
    <w:p w14:paraId="4CCA8250" w14:textId="4FAC9A0B" w:rsidR="00633A0A" w:rsidRPr="0004745B" w:rsidRDefault="009A6A88" w:rsidP="00FE6E57">
      <w:pPr>
        <w:pStyle w:val="Bulletpoints"/>
        <w:spacing w:before="0" w:after="0"/>
        <w:rPr>
          <w:rFonts w:cstheme="minorHAnsi"/>
        </w:rPr>
      </w:pPr>
      <w:r w:rsidRPr="0004745B">
        <w:rPr>
          <w:rFonts w:cstheme="minorHAnsi"/>
        </w:rPr>
        <w:t>P</w:t>
      </w:r>
      <w:r w:rsidR="00633A0A" w:rsidRPr="0004745B">
        <w:rPr>
          <w:rFonts w:cstheme="minorHAnsi"/>
        </w:rPr>
        <w:t>avement work</w:t>
      </w:r>
    </w:p>
    <w:p w14:paraId="0FF61F24" w14:textId="77777777" w:rsidR="00633A0A" w:rsidRPr="0004745B" w:rsidRDefault="00633A0A" w:rsidP="00FE6E57">
      <w:pPr>
        <w:pStyle w:val="Bulletpoints"/>
        <w:spacing w:before="0" w:after="0"/>
        <w:rPr>
          <w:rFonts w:cstheme="minorHAnsi"/>
        </w:rPr>
      </w:pPr>
      <w:r w:rsidRPr="0004745B">
        <w:rPr>
          <w:rFonts w:cstheme="minorHAnsi"/>
        </w:rPr>
        <w:t xml:space="preserve">Traffic signal work and utility adjustments </w:t>
      </w:r>
    </w:p>
    <w:p w14:paraId="70156704" w14:textId="77777777" w:rsidR="00633A0A" w:rsidRPr="0004745B" w:rsidRDefault="00633A0A" w:rsidP="00FE6E57">
      <w:pPr>
        <w:pStyle w:val="Bulletpoints"/>
        <w:spacing w:before="0" w:after="0"/>
        <w:rPr>
          <w:rFonts w:cstheme="minorHAnsi"/>
        </w:rPr>
      </w:pPr>
      <w:r w:rsidRPr="0004745B">
        <w:rPr>
          <w:rFonts w:cstheme="minorHAnsi"/>
        </w:rPr>
        <w:t>Bridge work</w:t>
      </w:r>
    </w:p>
    <w:p w14:paraId="001DF47A" w14:textId="61947A88" w:rsidR="00633A0A" w:rsidRPr="0004745B" w:rsidRDefault="00633A0A" w:rsidP="00FE6E57">
      <w:pPr>
        <w:pStyle w:val="Bulletpoints"/>
        <w:spacing w:before="0" w:after="0"/>
      </w:pPr>
      <w:r w:rsidRPr="0004745B">
        <w:t>Landscaping</w:t>
      </w:r>
    </w:p>
    <w:p w14:paraId="56127791" w14:textId="77777777" w:rsidR="000172EB" w:rsidRPr="004D71CE" w:rsidRDefault="000172EB" w:rsidP="00733DD0">
      <w:pPr>
        <w:pStyle w:val="H3Subheaderinbodytext"/>
      </w:pPr>
      <w:r w:rsidRPr="004D71CE">
        <w:t>When and where we’ll be working</w:t>
      </w:r>
    </w:p>
    <w:p w14:paraId="77AAA023" w14:textId="5574F40F" w:rsidR="00633A0A" w:rsidRPr="00884DF6" w:rsidRDefault="00633A0A" w:rsidP="13A4A135">
      <w:pPr>
        <w:pStyle w:val="Heading1"/>
        <w:spacing w:after="60"/>
        <w:rPr>
          <w:rFonts w:cstheme="minorBidi"/>
          <w:b/>
        </w:rPr>
      </w:pPr>
      <w:r w:rsidRPr="13A4A135">
        <w:rPr>
          <w:rFonts w:cstheme="minorBidi"/>
          <w:noProof w:val="0"/>
          <w:color w:val="auto"/>
          <w:sz w:val="22"/>
          <w:szCs w:val="22"/>
          <w:lang w:val="en-AU"/>
        </w:rPr>
        <w:t xml:space="preserve">We’ll be working on Maitland Road between the Newcastle Inner City Bypass and the Oak Precinct from </w:t>
      </w:r>
      <w:r w:rsidR="00B851BC">
        <w:rPr>
          <w:rFonts w:cstheme="minorBidi"/>
          <w:b/>
          <w:noProof w:val="0"/>
          <w:color w:val="auto"/>
          <w:sz w:val="22"/>
          <w:szCs w:val="22"/>
          <w:lang w:val="en-AU"/>
        </w:rPr>
        <w:t>Saturday 1 November</w:t>
      </w:r>
      <w:r w:rsidR="00CF1D01" w:rsidRPr="13A4A135">
        <w:rPr>
          <w:rFonts w:cstheme="minorBidi"/>
          <w:b/>
          <w:noProof w:val="0"/>
          <w:color w:val="auto"/>
          <w:sz w:val="22"/>
          <w:szCs w:val="22"/>
          <w:lang w:val="en-AU"/>
        </w:rPr>
        <w:t xml:space="preserve"> to </w:t>
      </w:r>
      <w:r w:rsidR="00463EC9">
        <w:rPr>
          <w:rFonts w:cstheme="minorBidi"/>
          <w:b/>
          <w:noProof w:val="0"/>
          <w:color w:val="auto"/>
          <w:sz w:val="22"/>
          <w:szCs w:val="22"/>
          <w:lang w:val="en-AU"/>
        </w:rPr>
        <w:t>Sunday 30 November</w:t>
      </w:r>
      <w:r w:rsidR="004E41C1" w:rsidRPr="13A4A135">
        <w:rPr>
          <w:rFonts w:cstheme="minorBidi"/>
          <w:b/>
          <w:noProof w:val="0"/>
          <w:color w:val="auto"/>
          <w:sz w:val="22"/>
          <w:szCs w:val="22"/>
          <w:lang w:val="en-AU"/>
        </w:rPr>
        <w:t xml:space="preserve"> </w:t>
      </w:r>
      <w:r w:rsidRPr="13A4A135">
        <w:rPr>
          <w:rFonts w:cstheme="minorBidi"/>
          <w:b/>
          <w:noProof w:val="0"/>
          <w:color w:val="auto"/>
          <w:sz w:val="22"/>
          <w:szCs w:val="22"/>
          <w:lang w:val="en-AU"/>
        </w:rPr>
        <w:t xml:space="preserve">2025. </w:t>
      </w:r>
      <w:r w:rsidRPr="13A4A135">
        <w:rPr>
          <w:rFonts w:cstheme="minorBidi"/>
          <w:b/>
        </w:rPr>
        <w:t xml:space="preserve"> </w:t>
      </w:r>
      <w:r w:rsidRPr="13A4A135">
        <w:rPr>
          <w:rFonts w:cstheme="minorBidi"/>
          <w:noProof w:val="0"/>
          <w:color w:val="auto"/>
          <w:sz w:val="22"/>
          <w:szCs w:val="22"/>
          <w:lang w:val="en-AU"/>
        </w:rPr>
        <w:t xml:space="preserve">Normal working hours are between </w:t>
      </w:r>
      <w:r w:rsidRPr="13A4A135">
        <w:rPr>
          <w:rFonts w:cstheme="minorBidi"/>
          <w:b/>
          <w:noProof w:val="0"/>
          <w:color w:val="auto"/>
          <w:sz w:val="22"/>
          <w:szCs w:val="22"/>
          <w:lang w:val="en-AU"/>
        </w:rPr>
        <w:t>7am</w:t>
      </w:r>
      <w:r w:rsidRPr="13A4A135">
        <w:rPr>
          <w:rFonts w:cstheme="minorBidi"/>
          <w:noProof w:val="0"/>
          <w:color w:val="auto"/>
          <w:sz w:val="22"/>
          <w:szCs w:val="22"/>
          <w:lang w:val="en-AU"/>
        </w:rPr>
        <w:t xml:space="preserve"> and </w:t>
      </w:r>
      <w:r w:rsidRPr="13A4A135">
        <w:rPr>
          <w:rFonts w:cstheme="minorBidi"/>
          <w:b/>
          <w:noProof w:val="0"/>
          <w:color w:val="auto"/>
          <w:sz w:val="22"/>
          <w:szCs w:val="22"/>
          <w:lang w:val="en-AU"/>
        </w:rPr>
        <w:t>6pm</w:t>
      </w:r>
      <w:r w:rsidRPr="13A4A135">
        <w:rPr>
          <w:rFonts w:cstheme="minorBidi"/>
          <w:noProof w:val="0"/>
          <w:color w:val="auto"/>
          <w:sz w:val="22"/>
          <w:szCs w:val="22"/>
          <w:lang w:val="en-AU"/>
        </w:rPr>
        <w:t xml:space="preserve"> on </w:t>
      </w:r>
      <w:r w:rsidRPr="13A4A135">
        <w:rPr>
          <w:rFonts w:cstheme="minorBidi"/>
          <w:b/>
          <w:noProof w:val="0"/>
          <w:color w:val="auto"/>
          <w:sz w:val="22"/>
          <w:szCs w:val="22"/>
          <w:lang w:val="en-AU"/>
        </w:rPr>
        <w:t>weekdays</w:t>
      </w:r>
      <w:r w:rsidRPr="13A4A135">
        <w:rPr>
          <w:rFonts w:cstheme="minorBidi"/>
          <w:noProof w:val="0"/>
          <w:color w:val="auto"/>
          <w:sz w:val="22"/>
          <w:szCs w:val="22"/>
          <w:lang w:val="en-AU"/>
        </w:rPr>
        <w:t xml:space="preserve"> and </w:t>
      </w:r>
      <w:r w:rsidRPr="13A4A135">
        <w:rPr>
          <w:rFonts w:cstheme="minorBidi"/>
          <w:b/>
          <w:noProof w:val="0"/>
          <w:color w:val="auto"/>
          <w:sz w:val="22"/>
          <w:szCs w:val="22"/>
          <w:lang w:val="en-AU"/>
        </w:rPr>
        <w:t>8am</w:t>
      </w:r>
      <w:r w:rsidRPr="13A4A135">
        <w:rPr>
          <w:rFonts w:cstheme="minorBidi"/>
          <w:noProof w:val="0"/>
          <w:color w:val="auto"/>
          <w:sz w:val="22"/>
          <w:szCs w:val="22"/>
          <w:lang w:val="en-AU"/>
        </w:rPr>
        <w:t xml:space="preserve"> and </w:t>
      </w:r>
      <w:r w:rsidRPr="13A4A135">
        <w:rPr>
          <w:rFonts w:cstheme="minorBidi"/>
          <w:b/>
          <w:noProof w:val="0"/>
          <w:color w:val="auto"/>
          <w:sz w:val="22"/>
          <w:szCs w:val="22"/>
          <w:lang w:val="en-AU"/>
        </w:rPr>
        <w:t>1pm</w:t>
      </w:r>
      <w:r w:rsidRPr="13A4A135">
        <w:rPr>
          <w:rFonts w:cstheme="minorBidi"/>
          <w:noProof w:val="0"/>
          <w:color w:val="auto"/>
          <w:sz w:val="22"/>
          <w:szCs w:val="22"/>
          <w:lang w:val="en-AU"/>
        </w:rPr>
        <w:t xml:space="preserve"> on </w:t>
      </w:r>
      <w:r w:rsidRPr="13A4A135">
        <w:rPr>
          <w:rFonts w:cstheme="minorBidi"/>
          <w:b/>
          <w:noProof w:val="0"/>
          <w:color w:val="auto"/>
          <w:sz w:val="22"/>
          <w:szCs w:val="22"/>
          <w:lang w:val="en-AU"/>
        </w:rPr>
        <w:t>Saturdays</w:t>
      </w:r>
      <w:r w:rsidRPr="13A4A135">
        <w:rPr>
          <w:rFonts w:cstheme="minorBidi"/>
          <w:noProof w:val="0"/>
          <w:color w:val="auto"/>
          <w:sz w:val="22"/>
          <w:szCs w:val="22"/>
          <w:lang w:val="en-AU"/>
        </w:rPr>
        <w:t>.</w:t>
      </w:r>
    </w:p>
    <w:p w14:paraId="213BF2B0" w14:textId="6BF78F91" w:rsidR="00633A0A" w:rsidRDefault="00633A0A" w:rsidP="00FE6E57">
      <w:pPr>
        <w:pStyle w:val="Heading1"/>
        <w:spacing w:after="0"/>
        <w:rPr>
          <w:rFonts w:cstheme="minorHAnsi"/>
          <w:bCs w:val="0"/>
          <w:noProof w:val="0"/>
          <w:color w:val="auto"/>
          <w:sz w:val="22"/>
          <w:szCs w:val="19"/>
          <w:lang w:val="en-AU"/>
        </w:rPr>
      </w:pPr>
      <w:r w:rsidRPr="00F27759">
        <w:rPr>
          <w:rFonts w:cstheme="minorHAnsi"/>
          <w:bCs w:val="0"/>
          <w:noProof w:val="0"/>
          <w:color w:val="auto"/>
          <w:sz w:val="22"/>
          <w:szCs w:val="19"/>
          <w:lang w:val="en-AU"/>
        </w:rPr>
        <w:t xml:space="preserve">Out of hours work will happen at </w:t>
      </w:r>
      <w:r w:rsidRPr="00F27759">
        <w:rPr>
          <w:rFonts w:cstheme="minorHAnsi"/>
          <w:b/>
          <w:noProof w:val="0"/>
          <w:color w:val="auto"/>
          <w:sz w:val="22"/>
          <w:szCs w:val="19"/>
          <w:lang w:val="en-AU"/>
        </w:rPr>
        <w:t>night</w:t>
      </w:r>
      <w:r w:rsidRPr="00F27759">
        <w:rPr>
          <w:rFonts w:cstheme="minorHAnsi"/>
          <w:bCs w:val="0"/>
          <w:noProof w:val="0"/>
          <w:color w:val="auto"/>
          <w:sz w:val="22"/>
          <w:szCs w:val="19"/>
          <w:lang w:val="en-AU"/>
        </w:rPr>
        <w:t xml:space="preserve"> between </w:t>
      </w:r>
      <w:r w:rsidRPr="00F27759">
        <w:rPr>
          <w:rFonts w:cstheme="minorHAnsi"/>
          <w:b/>
          <w:noProof w:val="0"/>
          <w:color w:val="auto"/>
          <w:sz w:val="22"/>
          <w:szCs w:val="19"/>
          <w:lang w:val="en-AU"/>
        </w:rPr>
        <w:t>7pm</w:t>
      </w:r>
      <w:r w:rsidRPr="00F27759">
        <w:rPr>
          <w:rFonts w:cstheme="minorHAnsi"/>
          <w:bCs w:val="0"/>
          <w:noProof w:val="0"/>
          <w:color w:val="auto"/>
          <w:sz w:val="22"/>
          <w:szCs w:val="19"/>
          <w:lang w:val="en-AU"/>
        </w:rPr>
        <w:t xml:space="preserve"> and </w:t>
      </w:r>
      <w:r w:rsidRPr="00F27759">
        <w:rPr>
          <w:rFonts w:cstheme="minorHAnsi"/>
          <w:b/>
          <w:noProof w:val="0"/>
          <w:color w:val="auto"/>
          <w:sz w:val="22"/>
          <w:szCs w:val="19"/>
          <w:lang w:val="en-AU"/>
        </w:rPr>
        <w:t>7am</w:t>
      </w:r>
      <w:r w:rsidRPr="00F27759">
        <w:rPr>
          <w:rFonts w:cstheme="minorHAnsi"/>
          <w:bCs w:val="0"/>
          <w:noProof w:val="0"/>
          <w:color w:val="auto"/>
          <w:sz w:val="22"/>
          <w:szCs w:val="19"/>
          <w:lang w:val="en-AU"/>
        </w:rPr>
        <w:t xml:space="preserve"> from </w:t>
      </w:r>
      <w:r w:rsidRPr="00F27759">
        <w:rPr>
          <w:rFonts w:cstheme="minorHAnsi"/>
          <w:b/>
          <w:noProof w:val="0"/>
          <w:color w:val="auto"/>
          <w:sz w:val="22"/>
          <w:szCs w:val="19"/>
          <w:lang w:val="en-AU"/>
        </w:rPr>
        <w:t>Sunday</w:t>
      </w:r>
      <w:r w:rsidRPr="00F27759">
        <w:rPr>
          <w:rFonts w:cstheme="minorHAnsi"/>
          <w:bCs w:val="0"/>
          <w:noProof w:val="0"/>
          <w:color w:val="auto"/>
          <w:sz w:val="22"/>
          <w:szCs w:val="19"/>
          <w:lang w:val="en-AU"/>
        </w:rPr>
        <w:t xml:space="preserve"> to </w:t>
      </w:r>
      <w:r w:rsidRPr="00F27759">
        <w:rPr>
          <w:rFonts w:cstheme="minorHAnsi"/>
          <w:b/>
          <w:noProof w:val="0"/>
          <w:color w:val="auto"/>
          <w:sz w:val="22"/>
          <w:szCs w:val="19"/>
          <w:lang w:val="en-AU"/>
        </w:rPr>
        <w:t>Thursday</w:t>
      </w:r>
      <w:r>
        <w:rPr>
          <w:rFonts w:cstheme="minorHAnsi"/>
          <w:b/>
          <w:noProof w:val="0"/>
          <w:color w:val="auto"/>
          <w:sz w:val="22"/>
          <w:szCs w:val="19"/>
          <w:lang w:val="en-AU"/>
        </w:rPr>
        <w:t xml:space="preserve"> </w:t>
      </w:r>
      <w:r>
        <w:rPr>
          <w:rFonts w:cstheme="minorHAnsi"/>
          <w:bCs w:val="0"/>
          <w:noProof w:val="0"/>
          <w:color w:val="auto"/>
          <w:sz w:val="22"/>
          <w:szCs w:val="19"/>
          <w:lang w:val="en-AU"/>
        </w:rPr>
        <w:t xml:space="preserve">and we </w:t>
      </w:r>
      <w:r w:rsidR="00FE6E57">
        <w:rPr>
          <w:rFonts w:cstheme="minorHAnsi"/>
          <w:bCs w:val="0"/>
          <w:noProof w:val="0"/>
          <w:color w:val="auto"/>
          <w:sz w:val="22"/>
          <w:szCs w:val="19"/>
          <w:lang w:val="en-AU"/>
        </w:rPr>
        <w:t>w</w:t>
      </w:r>
      <w:r>
        <w:rPr>
          <w:rFonts w:cstheme="minorHAnsi"/>
          <w:bCs w:val="0"/>
          <w:noProof w:val="0"/>
          <w:color w:val="auto"/>
          <w:sz w:val="22"/>
          <w:szCs w:val="19"/>
          <w:lang w:val="en-AU"/>
        </w:rPr>
        <w:t xml:space="preserve">ill be working on </w:t>
      </w:r>
      <w:r w:rsidRPr="003B0DF9">
        <w:rPr>
          <w:rFonts w:cstheme="minorHAnsi"/>
          <w:b/>
          <w:noProof w:val="0"/>
          <w:color w:val="auto"/>
          <w:sz w:val="22"/>
          <w:szCs w:val="19"/>
          <w:lang w:val="en-AU"/>
        </w:rPr>
        <w:t>Saturday</w:t>
      </w:r>
      <w:r>
        <w:rPr>
          <w:rFonts w:cstheme="minorHAnsi"/>
          <w:bCs w:val="0"/>
          <w:noProof w:val="0"/>
          <w:color w:val="auto"/>
          <w:sz w:val="22"/>
          <w:szCs w:val="19"/>
          <w:lang w:val="en-AU"/>
        </w:rPr>
        <w:t xml:space="preserve"> between </w:t>
      </w:r>
      <w:r w:rsidRPr="003B0DF9">
        <w:rPr>
          <w:rFonts w:cstheme="minorHAnsi"/>
          <w:b/>
          <w:noProof w:val="0"/>
          <w:color w:val="auto"/>
          <w:sz w:val="22"/>
          <w:szCs w:val="19"/>
          <w:lang w:val="en-AU"/>
        </w:rPr>
        <w:t xml:space="preserve">8am </w:t>
      </w:r>
      <w:r>
        <w:rPr>
          <w:rFonts w:cstheme="minorHAnsi"/>
          <w:bCs w:val="0"/>
          <w:noProof w:val="0"/>
          <w:color w:val="auto"/>
          <w:sz w:val="22"/>
          <w:szCs w:val="19"/>
          <w:lang w:val="en-AU"/>
        </w:rPr>
        <w:t xml:space="preserve">to </w:t>
      </w:r>
      <w:r w:rsidRPr="003B0DF9">
        <w:rPr>
          <w:rFonts w:cstheme="minorHAnsi"/>
          <w:b/>
          <w:noProof w:val="0"/>
          <w:color w:val="auto"/>
          <w:sz w:val="22"/>
          <w:szCs w:val="19"/>
          <w:lang w:val="en-AU"/>
        </w:rPr>
        <w:t>5pm</w:t>
      </w:r>
      <w:r>
        <w:rPr>
          <w:rFonts w:cstheme="minorHAnsi"/>
          <w:bCs w:val="0"/>
          <w:noProof w:val="0"/>
          <w:color w:val="auto"/>
          <w:sz w:val="22"/>
          <w:szCs w:val="19"/>
          <w:lang w:val="en-AU"/>
        </w:rPr>
        <w:t xml:space="preserve">. </w:t>
      </w:r>
    </w:p>
    <w:p w14:paraId="4F3BE4D5" w14:textId="13DA16AB" w:rsidR="000172EB" w:rsidRPr="00633A0A" w:rsidRDefault="000172EB" w:rsidP="00633A0A">
      <w:pPr>
        <w:pStyle w:val="Heading1"/>
        <w:rPr>
          <w:rFonts w:cstheme="minorHAnsi"/>
          <w:bCs w:val="0"/>
          <w:noProof w:val="0"/>
          <w:color w:val="auto"/>
          <w:sz w:val="22"/>
          <w:szCs w:val="19"/>
          <w:lang w:val="en-AU"/>
        </w:rPr>
      </w:pPr>
      <w:r>
        <w:t>What will this mean for you?</w:t>
      </w:r>
    </w:p>
    <w:p w14:paraId="0BEB01F8" w14:textId="77777777" w:rsidR="00633A0A" w:rsidRPr="001A6B65" w:rsidRDefault="00633A0A" w:rsidP="00633A0A">
      <w:pPr>
        <w:rPr>
          <w:rFonts w:cstheme="minorHAnsi"/>
        </w:rPr>
      </w:pPr>
      <w:r w:rsidRPr="001A6B65">
        <w:rPr>
          <w:rFonts w:cstheme="minorHAnsi"/>
        </w:rPr>
        <w:t>You may notice:</w:t>
      </w:r>
    </w:p>
    <w:p w14:paraId="51B733E6" w14:textId="77777777" w:rsidR="00633A0A" w:rsidRDefault="00633A0A" w:rsidP="00633A0A">
      <w:pPr>
        <w:pStyle w:val="Bulletpoints"/>
        <w:rPr>
          <w:rFonts w:cstheme="minorHAnsi"/>
        </w:rPr>
      </w:pPr>
      <w:r w:rsidRPr="001A6B65">
        <w:rPr>
          <w:rFonts w:cstheme="minorHAnsi"/>
        </w:rPr>
        <w:t xml:space="preserve">Workers and vehicles </w:t>
      </w:r>
    </w:p>
    <w:p w14:paraId="7C4EF038" w14:textId="77777777" w:rsidR="00633A0A" w:rsidRPr="007137D2" w:rsidRDefault="00633A0A" w:rsidP="00633A0A">
      <w:pPr>
        <w:pStyle w:val="Bulletpoints"/>
        <w:rPr>
          <w:rFonts w:cstheme="minorHAnsi"/>
        </w:rPr>
      </w:pPr>
      <w:r w:rsidRPr="007137D2">
        <w:rPr>
          <w:rFonts w:cstheme="minorHAnsi"/>
        </w:rPr>
        <w:t>Lane closures and traffic control</w:t>
      </w:r>
    </w:p>
    <w:p w14:paraId="7B62833C" w14:textId="77777777" w:rsidR="00633A0A" w:rsidRDefault="00633A0A" w:rsidP="00633A0A">
      <w:pPr>
        <w:pStyle w:val="Bulletpoints"/>
        <w:rPr>
          <w:rFonts w:cstheme="minorHAnsi"/>
        </w:rPr>
      </w:pPr>
      <w:r w:rsidRPr="007137D2">
        <w:rPr>
          <w:rFonts w:cstheme="minorHAnsi"/>
        </w:rPr>
        <w:t>A temporary 40 km/h reduced speed limit during some activitie</w:t>
      </w:r>
      <w:r>
        <w:rPr>
          <w:rFonts w:cstheme="minorHAnsi"/>
        </w:rPr>
        <w:t>s</w:t>
      </w:r>
    </w:p>
    <w:p w14:paraId="0D518E69" w14:textId="77777777" w:rsidR="00633A0A" w:rsidRDefault="00633A0A" w:rsidP="00633A0A">
      <w:pPr>
        <w:pStyle w:val="Bulletpoints"/>
        <w:rPr>
          <w:rFonts w:cstheme="minorHAnsi"/>
        </w:rPr>
      </w:pPr>
      <w:r w:rsidRPr="007137D2">
        <w:rPr>
          <w:rFonts w:cstheme="minorHAnsi"/>
        </w:rPr>
        <w:t>A temporary reduced speed limit of 60km/h</w:t>
      </w:r>
      <w:r>
        <w:rPr>
          <w:rFonts w:cstheme="minorHAnsi"/>
        </w:rPr>
        <w:t xml:space="preserve"> </w:t>
      </w:r>
      <w:r w:rsidRPr="007137D2">
        <w:rPr>
          <w:rFonts w:cstheme="minorHAnsi"/>
        </w:rPr>
        <w:t>will remain in place through the work zone for</w:t>
      </w:r>
      <w:r>
        <w:rPr>
          <w:rFonts w:cstheme="minorHAnsi"/>
        </w:rPr>
        <w:t xml:space="preserve"> </w:t>
      </w:r>
      <w:r w:rsidRPr="007137D2">
        <w:rPr>
          <w:rFonts w:cstheme="minorHAnsi"/>
        </w:rPr>
        <w:t>the safety of motorists and workers</w:t>
      </w:r>
    </w:p>
    <w:p w14:paraId="0CD0FE22" w14:textId="77777777" w:rsidR="00633A0A" w:rsidRDefault="00633A0A" w:rsidP="00633A0A">
      <w:pPr>
        <w:pStyle w:val="Bulletpoints"/>
        <w:rPr>
          <w:rFonts w:cstheme="minorHAnsi"/>
        </w:rPr>
      </w:pPr>
      <w:r w:rsidRPr="007137D2">
        <w:rPr>
          <w:rFonts w:cstheme="minorHAnsi"/>
        </w:rPr>
        <w:t>Contra-flow arrangements will be in place during asphalt works. Motorists are advised to</w:t>
      </w:r>
      <w:r>
        <w:rPr>
          <w:rFonts w:cstheme="minorHAnsi"/>
        </w:rPr>
        <w:t xml:space="preserve"> </w:t>
      </w:r>
      <w:r w:rsidRPr="007D4CCF">
        <w:rPr>
          <w:rFonts w:cstheme="minorHAnsi"/>
        </w:rPr>
        <w:t>use alternative routes where possible or allow</w:t>
      </w:r>
      <w:r>
        <w:rPr>
          <w:rFonts w:cstheme="minorHAnsi"/>
        </w:rPr>
        <w:t xml:space="preserve"> </w:t>
      </w:r>
      <w:r w:rsidRPr="007D4CCF">
        <w:rPr>
          <w:rFonts w:cstheme="minorHAnsi"/>
        </w:rPr>
        <w:t>extra travel time with up to 15-minutes delay</w:t>
      </w:r>
    </w:p>
    <w:p w14:paraId="48B2035E" w14:textId="77777777" w:rsidR="00633A0A" w:rsidRPr="007D4CCF" w:rsidRDefault="00633A0A" w:rsidP="00633A0A">
      <w:pPr>
        <w:pStyle w:val="Bulletpoints"/>
        <w:rPr>
          <w:rFonts w:cstheme="minorHAnsi"/>
        </w:rPr>
      </w:pPr>
      <w:r w:rsidRPr="007D4CCF">
        <w:rPr>
          <w:rFonts w:cstheme="minorHAnsi"/>
        </w:rPr>
        <w:t>Noise from machinery and equipment.</w:t>
      </w:r>
    </w:p>
    <w:p w14:paraId="7037FCA5" w14:textId="77777777" w:rsidR="00633A0A" w:rsidRDefault="00633A0A" w:rsidP="00633A0A">
      <w:pPr>
        <w:pStyle w:val="Heading1"/>
        <w:rPr>
          <w:rFonts w:cstheme="minorHAnsi"/>
          <w:bCs w:val="0"/>
          <w:noProof w:val="0"/>
          <w:color w:val="auto"/>
          <w:sz w:val="22"/>
          <w:szCs w:val="19"/>
          <w:lang w:val="en-AU"/>
        </w:rPr>
      </w:pPr>
      <w:r w:rsidRPr="007137D2">
        <w:rPr>
          <w:rFonts w:cstheme="minorHAnsi"/>
          <w:bCs w:val="0"/>
          <w:noProof w:val="0"/>
          <w:color w:val="auto"/>
          <w:sz w:val="22"/>
          <w:szCs w:val="19"/>
          <w:lang w:val="en-AU"/>
        </w:rPr>
        <w:t>Please keep to speed limits and follow the</w:t>
      </w:r>
      <w:r>
        <w:rPr>
          <w:rFonts w:cstheme="minorHAnsi"/>
          <w:bCs w:val="0"/>
          <w:noProof w:val="0"/>
          <w:color w:val="auto"/>
          <w:sz w:val="22"/>
          <w:szCs w:val="19"/>
          <w:lang w:val="en-AU"/>
        </w:rPr>
        <w:t xml:space="preserve"> </w:t>
      </w:r>
      <w:r w:rsidRPr="007137D2">
        <w:rPr>
          <w:rFonts w:cstheme="minorHAnsi"/>
          <w:bCs w:val="0"/>
          <w:noProof w:val="0"/>
          <w:color w:val="auto"/>
          <w:sz w:val="22"/>
          <w:szCs w:val="19"/>
          <w:lang w:val="en-AU"/>
        </w:rPr>
        <w:t xml:space="preserve">direction of traffic controllers and signs. </w:t>
      </w:r>
    </w:p>
    <w:p w14:paraId="0B4A397F" w14:textId="77777777" w:rsidR="000172EB" w:rsidRPr="003C0AFD" w:rsidRDefault="000172EB" w:rsidP="00733DD0">
      <w:pPr>
        <w:pStyle w:val="H3Subheaderinbodytext"/>
      </w:pPr>
      <w:r w:rsidRPr="003C0AFD">
        <w:t>Managing our impacts</w:t>
      </w:r>
    </w:p>
    <w:p w14:paraId="0D8853F1" w14:textId="77777777" w:rsidR="00633A0A" w:rsidRPr="001A6B65" w:rsidRDefault="00633A0A" w:rsidP="00633A0A">
      <w:pPr>
        <w:spacing w:after="120"/>
        <w:rPr>
          <w:rFonts w:cstheme="minorHAnsi"/>
        </w:rPr>
      </w:pPr>
      <w:r w:rsidRPr="001A6B65">
        <w:rPr>
          <w:rFonts w:cstheme="minorHAnsi"/>
        </w:rPr>
        <w:t xml:space="preserve">The night work will involve the use of machinery which generates noise.  </w:t>
      </w:r>
    </w:p>
    <w:p w14:paraId="420908BC" w14:textId="77777777" w:rsidR="00633A0A" w:rsidRPr="001A6B65" w:rsidRDefault="00633A0A" w:rsidP="00633A0A">
      <w:pPr>
        <w:spacing w:after="120"/>
        <w:rPr>
          <w:rFonts w:cstheme="minorHAnsi"/>
        </w:rPr>
      </w:pPr>
      <w:r w:rsidRPr="001A6B65">
        <w:rPr>
          <w:rFonts w:cstheme="minorHAnsi"/>
        </w:rPr>
        <w:t>We will make every effort to minimise noise by completing noisier activities earlier in the night and turning off machinery and vehicles when not in use.</w:t>
      </w:r>
    </w:p>
    <w:p w14:paraId="6FA0F95F" w14:textId="742E451B" w:rsidR="00633A0A" w:rsidRPr="001A6B65" w:rsidRDefault="00633A0A" w:rsidP="00633A0A">
      <w:pPr>
        <w:spacing w:after="120"/>
        <w:rPr>
          <w:rFonts w:cstheme="minorHAnsi"/>
        </w:rPr>
        <w:sectPr w:rsidR="00633A0A" w:rsidRPr="001A6B65" w:rsidSect="00633A0A"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0" w:h="16840"/>
          <w:pgMar w:top="567" w:right="567" w:bottom="284" w:left="567" w:header="567" w:footer="340" w:gutter="0"/>
          <w:cols w:num="2" w:space="561"/>
          <w:titlePg/>
          <w:docGrid w:linePitch="360"/>
        </w:sectPr>
      </w:pPr>
      <w:r w:rsidRPr="001A6B65">
        <w:rPr>
          <w:rFonts w:cstheme="minorHAnsi"/>
        </w:rPr>
        <w:t>Directly affected residents will be contacted and advised of the likely impact and what we are doing to minimise disruption during the wor</w:t>
      </w:r>
      <w:r w:rsidR="009C0D2F">
        <w:rPr>
          <w:rFonts w:cstheme="minorHAnsi"/>
        </w:rPr>
        <w:t>k</w:t>
      </w:r>
      <w:r w:rsidR="00EF4D8B">
        <w:rPr>
          <w:rFonts w:cstheme="minorHAnsi"/>
        </w:rPr>
        <w:t xml:space="preserve">. </w:t>
      </w:r>
    </w:p>
    <w:p w14:paraId="3EBE5A30" w14:textId="77777777" w:rsidR="000172EB" w:rsidRPr="000172EB" w:rsidRDefault="000172EB" w:rsidP="000172EB"/>
    <w:p w14:paraId="2796B795" w14:textId="77777777" w:rsidR="000172EB" w:rsidRDefault="000172EB" w:rsidP="000172EB">
      <w:pPr>
        <w:sectPr w:rsidR="000172EB" w:rsidSect="00240734">
          <w:type w:val="continuous"/>
          <w:pgSz w:w="11900" w:h="16840"/>
          <w:pgMar w:top="567" w:right="567" w:bottom="830" w:left="567" w:header="455" w:footer="340" w:gutter="0"/>
          <w:cols w:num="2" w:space="561"/>
          <w:titlePg/>
          <w:docGrid w:linePitch="360"/>
        </w:sectPr>
      </w:pPr>
    </w:p>
    <w:p w14:paraId="263363CC" w14:textId="77777777" w:rsidR="00633A0A" w:rsidRDefault="00633A0A">
      <w:pPr>
        <w:spacing w:after="0" w:line="240" w:lineRule="auto"/>
        <w:rPr>
          <w:rFonts w:eastAsiaTheme="majorEastAsia" w:cstheme="majorBidi"/>
          <w:color w:val="22272B" w:themeColor="text1"/>
          <w:sz w:val="28"/>
          <w:szCs w:val="24"/>
        </w:rPr>
      </w:pPr>
      <w:r>
        <w:br w:type="page"/>
      </w:r>
    </w:p>
    <w:p w14:paraId="12FE24EF" w14:textId="6931D498" w:rsidR="000172EB" w:rsidRPr="0089543D" w:rsidRDefault="00633A0A" w:rsidP="00633A0A">
      <w:pPr>
        <w:pStyle w:val="H3Subheaderinbodytext"/>
      </w:pPr>
      <w:r w:rsidRPr="0089543D">
        <w:lastRenderedPageBreak/>
        <w:t>Our night work schedule (weather permitting)</w:t>
      </w:r>
    </w:p>
    <w:tbl>
      <w:tblPr>
        <w:tblStyle w:val="GridTable4-Accent1"/>
        <w:tblpPr w:leftFromText="180" w:rightFromText="180" w:vertAnchor="text" w:horzAnchor="margin" w:tblpY="77"/>
        <w:tblW w:w="10910" w:type="dxa"/>
        <w:tblLook w:val="04A0" w:firstRow="1" w:lastRow="0" w:firstColumn="1" w:lastColumn="0" w:noHBand="0" w:noVBand="1"/>
      </w:tblPr>
      <w:tblGrid>
        <w:gridCol w:w="9067"/>
        <w:gridCol w:w="1843"/>
      </w:tblGrid>
      <w:tr w:rsidR="00633A0A" w:rsidRPr="0089543D" w14:paraId="16248CF4" w14:textId="77777777" w:rsidTr="5FC50A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2778CAAD" w14:textId="77777777" w:rsidR="00633A0A" w:rsidRPr="0089543D" w:rsidRDefault="00633A0A" w:rsidP="00715DE9">
            <w:pPr>
              <w:pStyle w:val="Tableheader"/>
              <w:rPr>
                <w:rFonts w:cstheme="minorHAnsi"/>
                <w:sz w:val="22"/>
                <w:szCs w:val="22"/>
              </w:rPr>
            </w:pPr>
            <w:r w:rsidRPr="0089543D">
              <w:rPr>
                <w:rFonts w:cstheme="minorHAnsi"/>
                <w:sz w:val="22"/>
                <w:szCs w:val="22"/>
              </w:rPr>
              <w:t>Activity</w:t>
            </w:r>
          </w:p>
        </w:tc>
        <w:tc>
          <w:tcPr>
            <w:tcW w:w="1843" w:type="dxa"/>
          </w:tcPr>
          <w:p w14:paraId="60040AF0" w14:textId="77777777" w:rsidR="00633A0A" w:rsidRPr="0089543D" w:rsidRDefault="00633A0A" w:rsidP="00715DE9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2"/>
                <w:szCs w:val="22"/>
              </w:rPr>
            </w:pPr>
            <w:r w:rsidRPr="0089543D">
              <w:rPr>
                <w:rFonts w:cstheme="minorHAnsi"/>
                <w:sz w:val="22"/>
                <w:szCs w:val="22"/>
              </w:rPr>
              <w:t>Duration</w:t>
            </w:r>
          </w:p>
        </w:tc>
      </w:tr>
      <w:tr w:rsidR="00633A0A" w:rsidRPr="0089543D" w14:paraId="56AA58E5" w14:textId="77777777" w:rsidTr="5FC50A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13403879" w14:textId="0626A816" w:rsidR="00633A0A" w:rsidRPr="00E85AED" w:rsidRDefault="00633A0A" w:rsidP="3043746E">
            <w:pPr>
              <w:rPr>
                <w:rFonts w:cstheme="minorBidi"/>
                <w:b w:val="0"/>
                <w:bCs w:val="0"/>
                <w:lang w:val="en-GB"/>
              </w:rPr>
            </w:pPr>
            <w:r w:rsidRPr="00E85AED">
              <w:rPr>
                <w:rFonts w:cstheme="minorBidi"/>
                <w:b w:val="0"/>
                <w:bCs w:val="0"/>
                <w:lang w:eastAsia="en-US"/>
              </w:rPr>
              <w:t>Traffic control signal work, including road crossings, installation and adjustments at the intersections of</w:t>
            </w:r>
            <w:r w:rsidRPr="00E85AED">
              <w:rPr>
                <w:rFonts w:cstheme="minorBidi"/>
                <w:b w:val="0"/>
                <w:bCs w:val="0"/>
              </w:rPr>
              <w:t xml:space="preserve"> Newcastle Inner City Bypass, Shamrock Street, Old Maitland Road, Sparke Street, </w:t>
            </w:r>
            <w:r w:rsidRPr="00E85AED">
              <w:rPr>
                <w:rFonts w:cstheme="minorBidi"/>
                <w:b w:val="0"/>
                <w:bCs w:val="0"/>
                <w:lang w:eastAsia="en-US"/>
              </w:rPr>
              <w:t xml:space="preserve">near St Joseph’s Calvary, </w:t>
            </w:r>
            <w:r w:rsidRPr="00E85AED">
              <w:rPr>
                <w:rFonts w:cstheme="minorBidi"/>
                <w:b w:val="0"/>
                <w:bCs w:val="0"/>
              </w:rPr>
              <w:t>and at the Pacific Highway Oak Precinct</w:t>
            </w:r>
          </w:p>
        </w:tc>
        <w:tc>
          <w:tcPr>
            <w:tcW w:w="1843" w:type="dxa"/>
          </w:tcPr>
          <w:p w14:paraId="21C3268B" w14:textId="77777777" w:rsidR="00633A0A" w:rsidRPr="00E85AED" w:rsidRDefault="00633A0A" w:rsidP="00715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szCs w:val="22"/>
                <w:lang w:val="en-GB"/>
              </w:rPr>
            </w:pPr>
            <w:r w:rsidRPr="00E85AED">
              <w:rPr>
                <w:rFonts w:cstheme="minorBidi"/>
                <w:szCs w:val="22"/>
                <w:lang w:val="en-GB"/>
              </w:rPr>
              <w:t>10 nights</w:t>
            </w:r>
          </w:p>
        </w:tc>
      </w:tr>
      <w:tr w:rsidR="00633A0A" w:rsidRPr="0089543D" w14:paraId="2386A960" w14:textId="77777777" w:rsidTr="5FC50A8A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60211E15" w14:textId="77777777" w:rsidR="00633A0A" w:rsidRPr="00E85AED" w:rsidRDefault="00633A0A" w:rsidP="00715DE9">
            <w:pPr>
              <w:rPr>
                <w:rFonts w:cstheme="minorBidi"/>
                <w:b w:val="0"/>
                <w:bCs w:val="0"/>
                <w:szCs w:val="22"/>
              </w:rPr>
            </w:pPr>
            <w:r w:rsidRPr="00E85AED">
              <w:rPr>
                <w:rFonts w:cstheme="minorBidi"/>
                <w:b w:val="0"/>
                <w:bCs w:val="0"/>
                <w:szCs w:val="22"/>
                <w:lang w:eastAsia="en-US"/>
              </w:rPr>
              <w:t>Preparation works and concrete pours, including the replacement of concrete road slabs, kerbs, footpaths and median islands across the project</w:t>
            </w:r>
          </w:p>
        </w:tc>
        <w:tc>
          <w:tcPr>
            <w:tcW w:w="1843" w:type="dxa"/>
          </w:tcPr>
          <w:p w14:paraId="718C041C" w14:textId="77777777" w:rsidR="00633A0A" w:rsidRPr="00E85AED" w:rsidRDefault="00633A0A" w:rsidP="00715D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szCs w:val="22"/>
                <w:lang w:val="en-GB"/>
              </w:rPr>
            </w:pPr>
            <w:r w:rsidRPr="00E85AED">
              <w:rPr>
                <w:rFonts w:cstheme="minorBidi"/>
                <w:szCs w:val="22"/>
                <w:lang w:val="en-GB"/>
              </w:rPr>
              <w:t xml:space="preserve">15 nights </w:t>
            </w:r>
          </w:p>
        </w:tc>
      </w:tr>
      <w:tr w:rsidR="3043746E" w14:paraId="301F681D" w14:textId="77777777" w:rsidTr="5FC50A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53D0D0F4" w14:textId="6BDCACCA" w:rsidR="082A4A0A" w:rsidRPr="00E85AED" w:rsidRDefault="082A4A0A" w:rsidP="3043746E">
            <w:pPr>
              <w:rPr>
                <w:rFonts w:cstheme="minorBidi"/>
                <w:b w:val="0"/>
                <w:bCs w:val="0"/>
                <w:lang w:eastAsia="en-US"/>
              </w:rPr>
            </w:pPr>
            <w:r w:rsidRPr="00E85AED">
              <w:rPr>
                <w:rFonts w:cstheme="minorBidi"/>
                <w:b w:val="0"/>
                <w:bCs w:val="0"/>
                <w:lang w:eastAsia="en-US"/>
              </w:rPr>
              <w:t xml:space="preserve">Retexturing of concrete pavement from </w:t>
            </w:r>
            <w:r w:rsidR="28116E5A" w:rsidRPr="00E85AED">
              <w:rPr>
                <w:rFonts w:cstheme="minorBidi"/>
                <w:b w:val="0"/>
                <w:bCs w:val="0"/>
                <w:lang w:eastAsia="en-US"/>
              </w:rPr>
              <w:t xml:space="preserve">Old Maitland Road </w:t>
            </w:r>
            <w:r w:rsidR="000E4560" w:rsidRPr="00E85AED">
              <w:rPr>
                <w:rFonts w:cstheme="minorBidi"/>
                <w:b w:val="0"/>
                <w:bCs w:val="0"/>
                <w:lang w:eastAsia="en-US"/>
              </w:rPr>
              <w:t xml:space="preserve">(west), Hexham </w:t>
            </w:r>
            <w:r w:rsidR="28116E5A" w:rsidRPr="00E85AED">
              <w:rPr>
                <w:rFonts w:cstheme="minorBidi"/>
                <w:b w:val="0"/>
                <w:bCs w:val="0"/>
                <w:lang w:eastAsia="en-US"/>
              </w:rPr>
              <w:t>to 700m north of Hexham Bridge</w:t>
            </w:r>
          </w:p>
        </w:tc>
        <w:tc>
          <w:tcPr>
            <w:tcW w:w="1843" w:type="dxa"/>
          </w:tcPr>
          <w:p w14:paraId="3BA8729B" w14:textId="3ED5506D" w:rsidR="28116E5A" w:rsidRPr="00E85AED" w:rsidRDefault="28116E5A" w:rsidP="5FC50A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lang w:val="en-GB"/>
              </w:rPr>
            </w:pPr>
            <w:r w:rsidRPr="00E85AED">
              <w:rPr>
                <w:rFonts w:cstheme="minorBidi"/>
                <w:lang w:val="en-GB"/>
              </w:rPr>
              <w:t xml:space="preserve"> </w:t>
            </w:r>
            <w:r w:rsidR="1DF5DFE0" w:rsidRPr="00E85AED">
              <w:rPr>
                <w:rFonts w:cstheme="minorBidi"/>
                <w:lang w:val="en-GB"/>
              </w:rPr>
              <w:t>21</w:t>
            </w:r>
            <w:r w:rsidRPr="00E85AED">
              <w:rPr>
                <w:rFonts w:cstheme="minorBidi"/>
                <w:lang w:val="en-GB"/>
              </w:rPr>
              <w:t xml:space="preserve"> </w:t>
            </w:r>
            <w:r w:rsidR="005D2940" w:rsidRPr="00E85AED">
              <w:rPr>
                <w:rFonts w:cstheme="minorBidi"/>
                <w:lang w:val="en-GB"/>
              </w:rPr>
              <w:t>n</w:t>
            </w:r>
            <w:r w:rsidRPr="00E85AED">
              <w:rPr>
                <w:rFonts w:cstheme="minorBidi"/>
                <w:lang w:val="en-GB"/>
              </w:rPr>
              <w:t xml:space="preserve">ights </w:t>
            </w:r>
          </w:p>
        </w:tc>
      </w:tr>
      <w:tr w:rsidR="00633A0A" w:rsidRPr="0089543D" w14:paraId="4D1C6D7A" w14:textId="77777777" w:rsidTr="5FC50A8A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001C7D74" w14:textId="77777777" w:rsidR="00633A0A" w:rsidRPr="00E85AED" w:rsidRDefault="00633A0A" w:rsidP="00715DE9">
            <w:pPr>
              <w:rPr>
                <w:rFonts w:cstheme="minorBidi"/>
                <w:b w:val="0"/>
                <w:bCs w:val="0"/>
                <w:szCs w:val="22"/>
              </w:rPr>
            </w:pPr>
            <w:r w:rsidRPr="00E85AED">
              <w:rPr>
                <w:rFonts w:cstheme="minorBidi"/>
                <w:b w:val="0"/>
                <w:bCs w:val="0"/>
                <w:szCs w:val="22"/>
                <w:lang w:eastAsia="en-US"/>
              </w:rPr>
              <w:t>Adjustments to the northbound and southbound speed cameras, located north of Old Maitland Road</w:t>
            </w:r>
          </w:p>
        </w:tc>
        <w:tc>
          <w:tcPr>
            <w:tcW w:w="1843" w:type="dxa"/>
          </w:tcPr>
          <w:p w14:paraId="600579BF" w14:textId="77777777" w:rsidR="00633A0A" w:rsidRPr="00E85AED" w:rsidRDefault="00633A0A" w:rsidP="00715D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szCs w:val="22"/>
                <w:lang w:val="en-GB"/>
              </w:rPr>
            </w:pPr>
            <w:r w:rsidRPr="00E85AED">
              <w:rPr>
                <w:rFonts w:cstheme="minorBidi"/>
                <w:szCs w:val="22"/>
                <w:lang w:val="en-GB"/>
              </w:rPr>
              <w:t xml:space="preserve">5 nights </w:t>
            </w:r>
          </w:p>
        </w:tc>
      </w:tr>
      <w:tr w:rsidR="00633A0A" w:rsidRPr="0089543D" w14:paraId="337AFBB7" w14:textId="77777777" w:rsidTr="5FC50A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56A0C86C" w14:textId="4C2DD374" w:rsidR="00633A0A" w:rsidRPr="00E85AED" w:rsidRDefault="00633A0A" w:rsidP="00715DE9">
            <w:pPr>
              <w:rPr>
                <w:rFonts w:cstheme="minorBidi"/>
                <w:b w:val="0"/>
                <w:bCs w:val="0"/>
                <w:szCs w:val="22"/>
              </w:rPr>
            </w:pPr>
            <w:r w:rsidRPr="00E85AED">
              <w:rPr>
                <w:rFonts w:cstheme="minorBidi"/>
                <w:b w:val="0"/>
                <w:bCs w:val="0"/>
                <w:szCs w:val="22"/>
                <w:lang w:eastAsia="en-US"/>
              </w:rPr>
              <w:t xml:space="preserve">Landscaping and maintenance including, topsoil preparation, tree planting, turf </w:t>
            </w:r>
            <w:r w:rsidR="0089543D" w:rsidRPr="00E85AED">
              <w:rPr>
                <w:rFonts w:cstheme="minorBidi"/>
                <w:b w:val="0"/>
                <w:bCs w:val="0"/>
                <w:szCs w:val="22"/>
                <w:lang w:eastAsia="en-US"/>
              </w:rPr>
              <w:t>installation</w:t>
            </w:r>
            <w:r w:rsidRPr="00E85AED">
              <w:rPr>
                <w:rFonts w:cstheme="minorBidi"/>
                <w:b w:val="0"/>
                <w:bCs w:val="0"/>
                <w:szCs w:val="22"/>
                <w:lang w:eastAsia="en-US"/>
              </w:rPr>
              <w:t xml:space="preserve"> and hydroseeding from Newcastle Inner City Bypass to 700m north of Hexham Bridge</w:t>
            </w:r>
          </w:p>
        </w:tc>
        <w:tc>
          <w:tcPr>
            <w:tcW w:w="1843" w:type="dxa"/>
          </w:tcPr>
          <w:p w14:paraId="7135AEAC" w14:textId="77777777" w:rsidR="00633A0A" w:rsidRPr="00E85AED" w:rsidRDefault="00633A0A" w:rsidP="00715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szCs w:val="22"/>
                <w:lang w:val="en-GB"/>
              </w:rPr>
            </w:pPr>
            <w:r w:rsidRPr="00E85AED">
              <w:rPr>
                <w:rFonts w:cstheme="minorBidi"/>
                <w:szCs w:val="22"/>
                <w:lang w:val="en-GB"/>
              </w:rPr>
              <w:t xml:space="preserve">15 nights </w:t>
            </w:r>
          </w:p>
        </w:tc>
      </w:tr>
      <w:tr w:rsidR="00633A0A" w:rsidRPr="0089543D" w14:paraId="23BA6C2F" w14:textId="77777777" w:rsidTr="5FC50A8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10175F72" w14:textId="77777777" w:rsidR="00633A0A" w:rsidRPr="00E85AED" w:rsidRDefault="00633A0A" w:rsidP="00715DE9">
            <w:pPr>
              <w:rPr>
                <w:rFonts w:cstheme="minorBidi"/>
                <w:b w:val="0"/>
                <w:bCs w:val="0"/>
                <w:szCs w:val="22"/>
                <w:lang w:eastAsia="en-US"/>
              </w:rPr>
            </w:pPr>
            <w:r w:rsidRPr="00E85AED">
              <w:rPr>
                <w:rFonts w:cstheme="minorBidi"/>
                <w:b w:val="0"/>
                <w:bCs w:val="0"/>
                <w:szCs w:val="22"/>
                <w:lang w:eastAsia="en-US"/>
              </w:rPr>
              <w:t>Installation of guardrail between Newcastle Inner City Bypass and the Oak Precinct</w:t>
            </w:r>
          </w:p>
        </w:tc>
        <w:tc>
          <w:tcPr>
            <w:tcW w:w="1843" w:type="dxa"/>
          </w:tcPr>
          <w:p w14:paraId="6BB54239" w14:textId="05F53D6B" w:rsidR="00633A0A" w:rsidRPr="00E85AED" w:rsidRDefault="14AC125D" w:rsidP="5FC50A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85AED">
              <w:rPr>
                <w:rFonts w:cstheme="minorBidi"/>
                <w:lang w:val="en-GB"/>
              </w:rPr>
              <w:t xml:space="preserve">10 </w:t>
            </w:r>
            <w:r w:rsidR="00E85AED">
              <w:rPr>
                <w:rFonts w:cstheme="minorBidi"/>
                <w:lang w:val="en-GB"/>
              </w:rPr>
              <w:t>n</w:t>
            </w:r>
            <w:r w:rsidRPr="00E85AED">
              <w:rPr>
                <w:rFonts w:cstheme="minorBidi"/>
                <w:lang w:val="en-GB"/>
              </w:rPr>
              <w:t>ights</w:t>
            </w:r>
          </w:p>
        </w:tc>
      </w:tr>
      <w:tr w:rsidR="00633A0A" w:rsidRPr="0089543D" w14:paraId="0DBAE2F0" w14:textId="77777777" w:rsidTr="5FC50A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38AB405B" w14:textId="77777777" w:rsidR="00633A0A" w:rsidRPr="00E85AED" w:rsidRDefault="00633A0A" w:rsidP="00715DE9">
            <w:pPr>
              <w:rPr>
                <w:rFonts w:cstheme="minorBidi"/>
                <w:b w:val="0"/>
                <w:bCs w:val="0"/>
                <w:szCs w:val="22"/>
                <w:lang w:eastAsia="en-US"/>
              </w:rPr>
            </w:pPr>
            <w:r w:rsidRPr="00E85AED">
              <w:rPr>
                <w:rFonts w:cstheme="minorBidi"/>
                <w:b w:val="0"/>
                <w:bCs w:val="0"/>
                <w:szCs w:val="22"/>
                <w:lang w:eastAsia="en-US"/>
              </w:rPr>
              <w:t>Asphalt work between Newcastle Inner City Bypass and the Oak Precinct</w:t>
            </w:r>
          </w:p>
        </w:tc>
        <w:tc>
          <w:tcPr>
            <w:tcW w:w="1843" w:type="dxa"/>
          </w:tcPr>
          <w:p w14:paraId="1CD0B4F5" w14:textId="32E927EB" w:rsidR="00633A0A" w:rsidRPr="00E85AED" w:rsidRDefault="63A194C7" w:rsidP="5FC50A8A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lang w:val="en-GB"/>
              </w:rPr>
            </w:pPr>
            <w:r w:rsidRPr="00E85AED">
              <w:rPr>
                <w:rFonts w:cstheme="minorBidi"/>
                <w:lang w:val="en-GB"/>
              </w:rPr>
              <w:t>2</w:t>
            </w:r>
            <w:r w:rsidR="5B16C2A0" w:rsidRPr="00E85AED">
              <w:rPr>
                <w:rFonts w:cstheme="minorBidi"/>
                <w:lang w:val="en-GB"/>
              </w:rPr>
              <w:t>1</w:t>
            </w:r>
            <w:r w:rsidR="00633A0A" w:rsidRPr="00E85AED">
              <w:rPr>
                <w:rFonts w:cstheme="minorBidi"/>
                <w:lang w:val="en-GB"/>
              </w:rPr>
              <w:t xml:space="preserve"> nights</w:t>
            </w:r>
          </w:p>
        </w:tc>
      </w:tr>
      <w:tr w:rsidR="3043746E" w14:paraId="0B2735BD" w14:textId="77777777" w:rsidTr="5FC50A8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417B5A51" w14:textId="527448FF" w:rsidR="3EED7C2A" w:rsidRPr="00E85AED" w:rsidRDefault="3EED7C2A" w:rsidP="3043746E">
            <w:pPr>
              <w:rPr>
                <w:rFonts w:cstheme="minorBidi"/>
                <w:b w:val="0"/>
                <w:bCs w:val="0"/>
                <w:lang w:eastAsia="en-US"/>
              </w:rPr>
            </w:pPr>
            <w:r w:rsidRPr="00E85AED">
              <w:rPr>
                <w:rFonts w:cstheme="minorBidi"/>
                <w:b w:val="0"/>
                <w:bCs w:val="0"/>
                <w:lang w:eastAsia="en-US"/>
              </w:rPr>
              <w:t xml:space="preserve">Installation of </w:t>
            </w:r>
            <w:r w:rsidR="00DF00F5" w:rsidRPr="00E85AED">
              <w:rPr>
                <w:rFonts w:cstheme="minorBidi"/>
                <w:b w:val="0"/>
                <w:bCs w:val="0"/>
                <w:lang w:eastAsia="en-US"/>
              </w:rPr>
              <w:t>line marking</w:t>
            </w:r>
            <w:r w:rsidRPr="00E85AED">
              <w:rPr>
                <w:rFonts w:cstheme="minorBidi"/>
                <w:b w:val="0"/>
                <w:bCs w:val="0"/>
                <w:lang w:eastAsia="en-US"/>
              </w:rPr>
              <w:t xml:space="preserve">, </w:t>
            </w:r>
            <w:r w:rsidR="00DF00F5" w:rsidRPr="00E85AED">
              <w:rPr>
                <w:rFonts w:cstheme="minorBidi"/>
                <w:b w:val="0"/>
                <w:bCs w:val="0"/>
                <w:lang w:eastAsia="en-US"/>
              </w:rPr>
              <w:t>signage</w:t>
            </w:r>
            <w:r w:rsidR="00CE2D37" w:rsidRPr="00E85AED">
              <w:rPr>
                <w:rFonts w:cstheme="minorBidi"/>
                <w:b w:val="0"/>
                <w:bCs w:val="0"/>
                <w:lang w:eastAsia="en-US"/>
              </w:rPr>
              <w:t xml:space="preserve"> and </w:t>
            </w:r>
            <w:r w:rsidR="00565010" w:rsidRPr="00E85AED">
              <w:rPr>
                <w:rFonts w:cstheme="minorBidi"/>
                <w:b w:val="0"/>
                <w:bCs w:val="0"/>
                <w:lang w:eastAsia="en-US"/>
              </w:rPr>
              <w:t xml:space="preserve">traffic </w:t>
            </w:r>
            <w:r w:rsidR="005B2C27" w:rsidRPr="00E85AED">
              <w:rPr>
                <w:rFonts w:cstheme="minorBidi"/>
                <w:b w:val="0"/>
                <w:bCs w:val="0"/>
                <w:lang w:eastAsia="en-US"/>
              </w:rPr>
              <w:t xml:space="preserve">delineation markers </w:t>
            </w:r>
            <w:r w:rsidR="00A311F4" w:rsidRPr="00E85AED">
              <w:rPr>
                <w:rFonts w:cstheme="minorBidi"/>
                <w:b w:val="0"/>
                <w:bCs w:val="0"/>
                <w:szCs w:val="22"/>
                <w:lang w:eastAsia="en-US"/>
              </w:rPr>
              <w:t>from Newcastle Inner City Bypass to 700m north of Hexham Bridge</w:t>
            </w:r>
          </w:p>
        </w:tc>
        <w:tc>
          <w:tcPr>
            <w:tcW w:w="1843" w:type="dxa"/>
          </w:tcPr>
          <w:p w14:paraId="0902B602" w14:textId="3E752B07" w:rsidR="3EED7C2A" w:rsidRPr="00E85AED" w:rsidRDefault="77F956E8" w:rsidP="5FC50A8A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Bidi"/>
                <w:lang w:val="en-GB"/>
              </w:rPr>
            </w:pPr>
            <w:r w:rsidRPr="00E85AED">
              <w:rPr>
                <w:rFonts w:cstheme="minorBidi"/>
                <w:lang w:val="en-GB"/>
              </w:rPr>
              <w:t>21</w:t>
            </w:r>
            <w:r w:rsidR="3EED7C2A" w:rsidRPr="00E85AED">
              <w:rPr>
                <w:rFonts w:cstheme="minorBidi"/>
                <w:lang w:val="en-GB"/>
              </w:rPr>
              <w:t xml:space="preserve"> </w:t>
            </w:r>
            <w:r w:rsidR="005D2940" w:rsidRPr="00E85AED">
              <w:rPr>
                <w:rFonts w:cstheme="minorBidi"/>
                <w:lang w:val="en-GB"/>
              </w:rPr>
              <w:t>n</w:t>
            </w:r>
            <w:r w:rsidR="3EED7C2A" w:rsidRPr="00E85AED">
              <w:rPr>
                <w:rFonts w:cstheme="minorBidi"/>
                <w:lang w:val="en-GB"/>
              </w:rPr>
              <w:t xml:space="preserve">ights </w:t>
            </w:r>
          </w:p>
        </w:tc>
      </w:tr>
      <w:tr w:rsidR="00633A0A" w:rsidRPr="0089543D" w14:paraId="55DD0C6C" w14:textId="77777777" w:rsidTr="5FC50A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255009DB" w14:textId="40C2FC7D" w:rsidR="00633A0A" w:rsidRPr="00E85AED" w:rsidRDefault="00633A0A" w:rsidP="5FC50A8A">
            <w:pPr>
              <w:rPr>
                <w:rFonts w:cstheme="minorBidi"/>
                <w:b w:val="0"/>
                <w:bCs w:val="0"/>
                <w:lang w:eastAsia="en-US"/>
              </w:rPr>
            </w:pPr>
            <w:r w:rsidRPr="00144944">
              <w:rPr>
                <w:rFonts w:cstheme="minorBidi"/>
                <w:b w:val="0"/>
                <w:bCs w:val="0"/>
                <w:lang w:eastAsia="en-US"/>
              </w:rPr>
              <w:t>Overhead utility adjustments</w:t>
            </w:r>
            <w:r w:rsidR="00FD6606" w:rsidRPr="00144944">
              <w:rPr>
                <w:rFonts w:cstheme="minorBidi"/>
                <w:b w:val="0"/>
                <w:bCs w:val="0"/>
                <w:lang w:eastAsia="en-US"/>
              </w:rPr>
              <w:t>,</w:t>
            </w:r>
            <w:r w:rsidR="004C5076" w:rsidRPr="00144944">
              <w:rPr>
                <w:rFonts w:cstheme="minorBidi"/>
                <w:b w:val="0"/>
                <w:bCs w:val="0"/>
                <w:lang w:eastAsia="en-US"/>
              </w:rPr>
              <w:t xml:space="preserve"> </w:t>
            </w:r>
            <w:r w:rsidR="00167461" w:rsidRPr="00144944">
              <w:rPr>
                <w:rFonts w:cstheme="minorBidi"/>
                <w:b w:val="0"/>
                <w:bCs w:val="0"/>
                <w:lang w:eastAsia="en-US"/>
              </w:rPr>
              <w:t>near Ironbark</w:t>
            </w:r>
            <w:r w:rsidR="00167461">
              <w:rPr>
                <w:rFonts w:cstheme="minorBidi"/>
                <w:b w:val="0"/>
                <w:bCs w:val="0"/>
                <w:lang w:eastAsia="en-US"/>
              </w:rPr>
              <w:t xml:space="preserve"> Creek bridge (</w:t>
            </w:r>
            <w:proofErr w:type="spellStart"/>
            <w:r w:rsidR="00167461">
              <w:rPr>
                <w:rFonts w:cstheme="minorBidi"/>
                <w:b w:val="0"/>
                <w:bCs w:val="0"/>
                <w:lang w:eastAsia="en-US"/>
              </w:rPr>
              <w:t>Toohrnbing</w:t>
            </w:r>
            <w:proofErr w:type="spellEnd"/>
            <w:r w:rsidR="00144944">
              <w:rPr>
                <w:rFonts w:cstheme="minorBidi"/>
                <w:b w:val="0"/>
                <w:bCs w:val="0"/>
                <w:lang w:eastAsia="en-US"/>
              </w:rPr>
              <w:t>)</w:t>
            </w:r>
          </w:p>
        </w:tc>
        <w:tc>
          <w:tcPr>
            <w:tcW w:w="1843" w:type="dxa"/>
          </w:tcPr>
          <w:p w14:paraId="0A96CA56" w14:textId="77777777" w:rsidR="00633A0A" w:rsidRPr="00E85AED" w:rsidRDefault="00633A0A" w:rsidP="00715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Bidi"/>
                <w:szCs w:val="22"/>
                <w:lang w:val="en-GB"/>
              </w:rPr>
            </w:pPr>
            <w:r w:rsidRPr="00E85AED">
              <w:rPr>
                <w:rFonts w:cstheme="minorBidi"/>
                <w:szCs w:val="22"/>
                <w:lang w:val="en-GB"/>
              </w:rPr>
              <w:t>5 nights</w:t>
            </w:r>
          </w:p>
        </w:tc>
      </w:tr>
      <w:tr w:rsidR="00633A0A" w:rsidRPr="0089543D" w14:paraId="47B413BE" w14:textId="77777777" w:rsidTr="5FC50A8A"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1C327A81" w14:textId="77777777" w:rsidR="00633A0A" w:rsidRPr="00E85AED" w:rsidRDefault="00633A0A" w:rsidP="00715DE9">
            <w:pPr>
              <w:rPr>
                <w:rFonts w:cstheme="minorHAnsi"/>
                <w:b w:val="0"/>
                <w:bCs w:val="0"/>
                <w:szCs w:val="22"/>
                <w:lang w:eastAsia="en-US"/>
              </w:rPr>
            </w:pPr>
            <w:r w:rsidRPr="00E85AED">
              <w:rPr>
                <w:rFonts w:cstheme="minorBidi"/>
                <w:b w:val="0"/>
                <w:bCs w:val="0"/>
                <w:szCs w:val="22"/>
                <w:lang w:eastAsia="en-US"/>
              </w:rPr>
              <w:t>Ironbark Creek bridge work</w:t>
            </w:r>
          </w:p>
        </w:tc>
        <w:tc>
          <w:tcPr>
            <w:tcW w:w="1843" w:type="dxa"/>
          </w:tcPr>
          <w:p w14:paraId="57927696" w14:textId="77777777" w:rsidR="00633A0A" w:rsidRPr="00E85AED" w:rsidRDefault="00633A0A" w:rsidP="00715D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2"/>
                <w:lang w:eastAsia="en-US"/>
              </w:rPr>
            </w:pPr>
            <w:r w:rsidRPr="00E85AED">
              <w:rPr>
                <w:rFonts w:cstheme="minorHAnsi"/>
                <w:szCs w:val="22"/>
                <w:lang w:eastAsia="en-US"/>
              </w:rPr>
              <w:t>5 early mornings</w:t>
            </w:r>
          </w:p>
          <w:p w14:paraId="28DC3C86" w14:textId="77777777" w:rsidR="00633A0A" w:rsidRPr="00E85AED" w:rsidRDefault="00633A0A" w:rsidP="00715D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2"/>
                <w:lang w:eastAsia="en-US"/>
              </w:rPr>
            </w:pPr>
            <w:r w:rsidRPr="00E85AED">
              <w:rPr>
                <w:rFonts w:cstheme="minorHAnsi"/>
                <w:szCs w:val="22"/>
                <w:lang w:eastAsia="en-US"/>
              </w:rPr>
              <w:t xml:space="preserve">5 evenings </w:t>
            </w:r>
          </w:p>
          <w:p w14:paraId="240AA6F7" w14:textId="43AC1A6D" w:rsidR="00633A0A" w:rsidRPr="00E85AED" w:rsidRDefault="0048557A" w:rsidP="00715DE9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2"/>
                <w:lang w:eastAsia="en-US"/>
              </w:rPr>
            </w:pPr>
            <w:r>
              <w:rPr>
                <w:rFonts w:cstheme="minorHAnsi"/>
                <w:szCs w:val="22"/>
                <w:lang w:eastAsia="en-US"/>
              </w:rPr>
              <w:t xml:space="preserve">5 </w:t>
            </w:r>
            <w:r w:rsidR="00633A0A" w:rsidRPr="00E85AED">
              <w:rPr>
                <w:rFonts w:cstheme="minorHAnsi"/>
                <w:szCs w:val="22"/>
                <w:lang w:eastAsia="en-US"/>
              </w:rPr>
              <w:t>Saturdays</w:t>
            </w:r>
          </w:p>
        </w:tc>
      </w:tr>
      <w:tr w:rsidR="00633A0A" w:rsidRPr="0089543D" w14:paraId="274684F9" w14:textId="77777777" w:rsidTr="5FC50A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62663AD6" w14:textId="77777777" w:rsidR="00633A0A" w:rsidRPr="00E85AED" w:rsidRDefault="00633A0A" w:rsidP="00715DE9">
            <w:pPr>
              <w:rPr>
                <w:rFonts w:cstheme="minorHAnsi"/>
                <w:b w:val="0"/>
                <w:bCs w:val="0"/>
                <w:szCs w:val="22"/>
              </w:rPr>
            </w:pPr>
            <w:r w:rsidRPr="00E85AED">
              <w:rPr>
                <w:rFonts w:cstheme="minorBidi"/>
                <w:b w:val="0"/>
                <w:bCs w:val="0"/>
                <w:szCs w:val="22"/>
                <w:lang w:eastAsia="en-US"/>
              </w:rPr>
              <w:t>Delivery of plant, equipment and materials between Newcastle Inner City Bypass and the Oak Precinct</w:t>
            </w:r>
          </w:p>
        </w:tc>
        <w:tc>
          <w:tcPr>
            <w:tcW w:w="1843" w:type="dxa"/>
          </w:tcPr>
          <w:p w14:paraId="06EC0348" w14:textId="77777777" w:rsidR="00633A0A" w:rsidRPr="00E85AED" w:rsidRDefault="00633A0A" w:rsidP="00715D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Cs w:val="22"/>
                <w:lang w:val="en-GB"/>
              </w:rPr>
            </w:pPr>
            <w:r w:rsidRPr="00E85AED">
              <w:rPr>
                <w:rFonts w:cstheme="minorHAnsi"/>
                <w:szCs w:val="22"/>
                <w:lang w:val="en-GB"/>
              </w:rPr>
              <w:t>As required</w:t>
            </w:r>
          </w:p>
        </w:tc>
      </w:tr>
      <w:tr w:rsidR="00633A0A" w:rsidRPr="00633A0A" w14:paraId="26E53863" w14:textId="77777777" w:rsidTr="5FC50A8A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5768178D" w14:textId="43C0C857" w:rsidR="007C6A11" w:rsidRPr="00E85AED" w:rsidRDefault="00633A0A" w:rsidP="00715DE9">
            <w:pPr>
              <w:rPr>
                <w:rFonts w:cstheme="minorBidi"/>
                <w:szCs w:val="22"/>
                <w:lang w:eastAsia="en-US"/>
              </w:rPr>
            </w:pPr>
            <w:r w:rsidRPr="00E85AED">
              <w:rPr>
                <w:rFonts w:cstheme="minorBidi"/>
                <w:b w:val="0"/>
                <w:bCs w:val="0"/>
                <w:szCs w:val="22"/>
                <w:lang w:eastAsia="en-US"/>
              </w:rPr>
              <w:t>Vegetation and road maintenance work</w:t>
            </w:r>
          </w:p>
        </w:tc>
        <w:tc>
          <w:tcPr>
            <w:tcW w:w="1843" w:type="dxa"/>
          </w:tcPr>
          <w:p w14:paraId="4F5C66EC" w14:textId="77777777" w:rsidR="00633A0A" w:rsidRPr="00E85AED" w:rsidRDefault="00633A0A" w:rsidP="00715D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22"/>
                <w:lang w:val="en-GB"/>
              </w:rPr>
            </w:pPr>
            <w:r w:rsidRPr="00E85AED">
              <w:rPr>
                <w:rFonts w:cstheme="minorHAnsi"/>
                <w:szCs w:val="22"/>
              </w:rPr>
              <w:t>As required</w:t>
            </w:r>
          </w:p>
        </w:tc>
      </w:tr>
    </w:tbl>
    <w:p w14:paraId="1209AC6B" w14:textId="25EDB251" w:rsidR="00633A0A" w:rsidRDefault="00633A0A" w:rsidP="00633A0A">
      <w:pPr>
        <w:sectPr w:rsidR="00633A0A" w:rsidSect="00633A0A">
          <w:footerReference w:type="even" r:id="rId20"/>
          <w:footerReference w:type="default" r:id="rId21"/>
          <w:headerReference w:type="first" r:id="rId22"/>
          <w:footerReference w:type="first" r:id="rId23"/>
          <w:type w:val="continuous"/>
          <w:pgSz w:w="11900" w:h="16840"/>
          <w:pgMar w:top="567" w:right="567" w:bottom="284" w:left="567" w:header="567" w:footer="340" w:gutter="0"/>
          <w:cols w:space="561"/>
          <w:titlePg/>
          <w:docGrid w:linePitch="360"/>
        </w:sectPr>
      </w:pPr>
    </w:p>
    <w:tbl>
      <w:tblPr>
        <w:tblStyle w:val="TableGrid"/>
        <w:tblpPr w:vertAnchor="page" w:horzAnchor="margin" w:tblpY="10801"/>
        <w:tblW w:w="1081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1155"/>
        <w:gridCol w:w="4537"/>
        <w:gridCol w:w="5127"/>
      </w:tblGrid>
      <w:tr w:rsidR="00633A0A" w14:paraId="6D822367" w14:textId="77777777" w:rsidTr="00AF44E8">
        <w:trPr>
          <w:trHeight w:val="624"/>
        </w:trPr>
        <w:tc>
          <w:tcPr>
            <w:tcW w:w="10819" w:type="dxa"/>
            <w:gridSpan w:val="3"/>
            <w:vAlign w:val="center"/>
          </w:tcPr>
          <w:p w14:paraId="3E6CC303" w14:textId="5F0614AF" w:rsidR="00633A0A" w:rsidRPr="000C46F8" w:rsidRDefault="00633A0A" w:rsidP="00AF44E8">
            <w:pPr>
              <w:pStyle w:val="H3Subheaderinbodytext"/>
              <w:rPr>
                <w:b/>
                <w:noProof/>
                <w:sz w:val="10"/>
                <w:szCs w:val="10"/>
              </w:rPr>
            </w:pPr>
            <w:r w:rsidRPr="000C46F8">
              <w:t>Contact us</w:t>
            </w:r>
          </w:p>
        </w:tc>
      </w:tr>
      <w:tr w:rsidR="001A66A6" w14:paraId="337E7C33" w14:textId="77777777" w:rsidTr="00AF44E8">
        <w:trPr>
          <w:trHeight w:val="1208"/>
        </w:trPr>
        <w:tc>
          <w:tcPr>
            <w:tcW w:w="1155" w:type="dxa"/>
            <w:vAlign w:val="center"/>
          </w:tcPr>
          <w:p w14:paraId="3495140A" w14:textId="77777777" w:rsidR="001A66A6" w:rsidRPr="001E7F60" w:rsidRDefault="001A66A6" w:rsidP="00AF44E8">
            <w:pPr>
              <w:pStyle w:val="Heading"/>
              <w:spacing w:before="0" w:after="60"/>
              <w:contextualSpacing/>
              <w:jc w:val="center"/>
              <w:outlineLvl w:val="9"/>
              <w:rPr>
                <w:sz w:val="10"/>
                <w:szCs w:val="10"/>
              </w:rPr>
            </w:pPr>
            <w:r w:rsidRPr="001E7F60">
              <w:rPr>
                <w:noProof/>
                <w:sz w:val="10"/>
                <w:szCs w:val="10"/>
              </w:rPr>
              <w:drawing>
                <wp:inline distT="0" distB="0" distL="0" distR="0" wp14:anchorId="2A874CA3" wp14:editId="2393E23B">
                  <wp:extent cx="411689" cy="348756"/>
                  <wp:effectExtent l="0" t="0" r="0" b="0"/>
                  <wp:docPr id="43" name="Picture 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43" b="7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689" cy="348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vAlign w:val="center"/>
          </w:tcPr>
          <w:p w14:paraId="562E9395" w14:textId="77777777" w:rsidR="001A66A6" w:rsidRPr="001A66A6" w:rsidRDefault="001A66A6" w:rsidP="00AF44E8">
            <w:pPr>
              <w:keepLines/>
              <w:suppressAutoHyphens/>
              <w:spacing w:after="0" w:line="240" w:lineRule="auto"/>
              <w:contextualSpacing/>
              <w:rPr>
                <w:rStyle w:val="Phonenumbers"/>
                <w:szCs w:val="22"/>
              </w:rPr>
            </w:pPr>
            <w:r w:rsidRPr="001A66A6">
              <w:rPr>
                <w:szCs w:val="22"/>
              </w:rPr>
              <w:t>Project Infoline</w:t>
            </w:r>
            <w:r w:rsidRPr="001A66A6">
              <w:rPr>
                <w:rStyle w:val="Phonenumbers"/>
                <w:szCs w:val="22"/>
              </w:rPr>
              <w:t xml:space="preserve"> </w:t>
            </w:r>
            <w:r w:rsidRPr="001A66A6">
              <w:rPr>
                <w:rStyle w:val="BodycopyBold"/>
                <w:szCs w:val="22"/>
              </w:rPr>
              <w:t>1800 515 141</w:t>
            </w:r>
          </w:p>
          <w:p w14:paraId="53E08DB3" w14:textId="21EB28E1" w:rsidR="001A66A6" w:rsidRPr="006468EA" w:rsidRDefault="001A66A6" w:rsidP="00AF44E8">
            <w:pPr>
              <w:keepLines/>
              <w:suppressAutoHyphens/>
              <w:spacing w:after="0" w:line="240" w:lineRule="auto"/>
              <w:contextualSpacing/>
              <w:rPr>
                <w:rFonts w:cs="Public Sans (NSW) SemiBold"/>
                <w:b/>
                <w:bCs/>
                <w:szCs w:val="22"/>
              </w:rPr>
            </w:pPr>
            <w:r w:rsidRPr="001A66A6">
              <w:rPr>
                <w:szCs w:val="22"/>
              </w:rPr>
              <w:t>If you have feedback, questions, or complaints, please contact our 24-hour Construction Response Line</w:t>
            </w:r>
          </w:p>
        </w:tc>
        <w:tc>
          <w:tcPr>
            <w:tcW w:w="5127" w:type="dxa"/>
            <w:vMerge w:val="restart"/>
          </w:tcPr>
          <w:p w14:paraId="113B14A1" w14:textId="77777777" w:rsidR="001A66A6" w:rsidRPr="001A66A6" w:rsidRDefault="001A66A6" w:rsidP="00AF44E8">
            <w:pPr>
              <w:keepLines/>
              <w:suppressAutoHyphens/>
              <w:spacing w:after="0" w:line="240" w:lineRule="auto"/>
              <w:contextualSpacing/>
              <w:rPr>
                <w:noProof/>
                <w:szCs w:val="22"/>
              </w:rPr>
            </w:pPr>
            <w:r w:rsidRPr="001A66A6">
              <w:rPr>
                <w:noProof/>
                <w:szCs w:val="22"/>
              </w:rPr>
              <w:drawing>
                <wp:inline distT="0" distB="0" distL="0" distR="0" wp14:anchorId="7B5AC32D" wp14:editId="63FE9C11">
                  <wp:extent cx="3108254" cy="2429510"/>
                  <wp:effectExtent l="0" t="0" r="0" b="0"/>
                  <wp:docPr id="42" name="Picture 42" descr="Interpreter service 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Interpreter service information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" r="-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881" cy="243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A8EC4F" w14:textId="229328D3" w:rsidR="001A66A6" w:rsidRDefault="001A66A6" w:rsidP="00AF44E8">
            <w:pPr>
              <w:pStyle w:val="Footer"/>
              <w:rPr>
                <w:noProof/>
              </w:rPr>
            </w:pPr>
            <w:hyperlink r:id="rId26" w:anchor="Your_Privacy" w:tooltip="https://www.transport.nsw.gov.au/privacy-statement#Your_Privacy" w:history="1">
              <w:r w:rsidRPr="00EF09EB">
                <w:rPr>
                  <w:rFonts w:ascii="Public Sans (NSW) Medium" w:hAnsi="Public Sans (NSW) Medium"/>
                  <w:spacing w:val="-4"/>
                  <w:sz w:val="14"/>
                  <w:szCs w:val="16"/>
                </w:rPr>
                <w:t>www.transport.nsw.gov.au/privacy-statement#Your_Privacy</w:t>
              </w:r>
            </w:hyperlink>
          </w:p>
        </w:tc>
      </w:tr>
      <w:tr w:rsidR="001A66A6" w14:paraId="37C6457C" w14:textId="77777777" w:rsidTr="00AF44E8">
        <w:trPr>
          <w:trHeight w:val="769"/>
        </w:trPr>
        <w:tc>
          <w:tcPr>
            <w:tcW w:w="1155" w:type="dxa"/>
            <w:vAlign w:val="center"/>
          </w:tcPr>
          <w:p w14:paraId="166F80C7" w14:textId="77777777" w:rsidR="001A66A6" w:rsidRPr="001E7F60" w:rsidRDefault="001A66A6" w:rsidP="00AF44E8">
            <w:pPr>
              <w:pStyle w:val="Heading"/>
              <w:spacing w:before="0" w:after="60"/>
              <w:contextualSpacing/>
              <w:jc w:val="center"/>
              <w:outlineLvl w:val="9"/>
              <w:rPr>
                <w:sz w:val="10"/>
                <w:szCs w:val="10"/>
              </w:rPr>
            </w:pPr>
            <w:r w:rsidRPr="00D60C5C">
              <w:rPr>
                <w:rStyle w:val="Phonenumbers"/>
                <w:noProof/>
                <w:color w:val="000000"/>
                <w:spacing w:val="-1"/>
                <w:szCs w:val="24"/>
                <w:lang w:val="en-GB"/>
              </w:rPr>
              <w:drawing>
                <wp:inline distT="0" distB="0" distL="0" distR="0" wp14:anchorId="39B628CB" wp14:editId="1C47CDD0">
                  <wp:extent cx="391275" cy="374293"/>
                  <wp:effectExtent l="0" t="0" r="2540" b="0"/>
                  <wp:docPr id="34" name="Email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Email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0" b="2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75" cy="374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vAlign w:val="center"/>
          </w:tcPr>
          <w:p w14:paraId="4EAC1A60" w14:textId="77777777" w:rsidR="001A66A6" w:rsidRPr="003F326C" w:rsidRDefault="001A66A6" w:rsidP="00AF44E8">
            <w:pPr>
              <w:keepLines/>
              <w:suppressAutoHyphens/>
              <w:spacing w:after="0" w:line="240" w:lineRule="auto"/>
              <w:contextualSpacing/>
              <w:rPr>
                <w:rStyle w:val="BodycopyBold"/>
              </w:rPr>
            </w:pPr>
            <w:r>
              <w:rPr>
                <w:rStyle w:val="BodycopyBold"/>
              </w:rPr>
              <w:t>hsw.community@hswalliance.com.au</w:t>
            </w:r>
          </w:p>
        </w:tc>
        <w:tc>
          <w:tcPr>
            <w:tcW w:w="5127" w:type="dxa"/>
            <w:vMerge/>
          </w:tcPr>
          <w:p w14:paraId="3B7CA4AD" w14:textId="395F1F28" w:rsidR="001A66A6" w:rsidRPr="003F326C" w:rsidRDefault="001A66A6" w:rsidP="00AF44E8">
            <w:pPr>
              <w:pStyle w:val="Footer"/>
              <w:rPr>
                <w:rStyle w:val="BodycopyBold"/>
              </w:rPr>
            </w:pPr>
          </w:p>
        </w:tc>
      </w:tr>
      <w:tr w:rsidR="001A66A6" w14:paraId="51F312F5" w14:textId="77777777" w:rsidTr="00AF44E8">
        <w:trPr>
          <w:trHeight w:val="793"/>
        </w:trPr>
        <w:tc>
          <w:tcPr>
            <w:tcW w:w="1155" w:type="dxa"/>
            <w:vAlign w:val="center"/>
          </w:tcPr>
          <w:p w14:paraId="4C646835" w14:textId="77777777" w:rsidR="001A66A6" w:rsidRPr="001E7F60" w:rsidRDefault="001A66A6" w:rsidP="00AF44E8">
            <w:pPr>
              <w:pStyle w:val="Heading"/>
              <w:spacing w:before="0" w:after="60"/>
              <w:contextualSpacing/>
              <w:jc w:val="center"/>
              <w:outlineLvl w:val="9"/>
              <w:rPr>
                <w:sz w:val="10"/>
                <w:szCs w:val="10"/>
              </w:rPr>
            </w:pPr>
            <w:r w:rsidRPr="004610D8">
              <w:rPr>
                <w:noProof/>
              </w:rPr>
              <w:drawing>
                <wp:inline distT="0" distB="0" distL="0" distR="0" wp14:anchorId="09AF64C8" wp14:editId="28B9F352">
                  <wp:extent cx="399818" cy="354699"/>
                  <wp:effectExtent l="0" t="0" r="0" b="1270"/>
                  <wp:docPr id="45" name="Picture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42" b="5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818" cy="354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vAlign w:val="center"/>
          </w:tcPr>
          <w:p w14:paraId="42FEA201" w14:textId="43EA5C06" w:rsidR="001A66A6" w:rsidRPr="003F326C" w:rsidRDefault="001A66A6" w:rsidP="00AF44E8">
            <w:pPr>
              <w:keepLines/>
              <w:suppressAutoHyphens/>
              <w:spacing w:after="0" w:line="240" w:lineRule="auto"/>
              <w:contextualSpacing/>
              <w:rPr>
                <w:rStyle w:val="BodycopyBold"/>
              </w:rPr>
            </w:pPr>
            <w:proofErr w:type="spellStart"/>
            <w:proofErr w:type="gramStart"/>
            <w:r>
              <w:rPr>
                <w:rStyle w:val="BodycopyBold"/>
              </w:rPr>
              <w:t>nswroads.work</w:t>
            </w:r>
            <w:proofErr w:type="spellEnd"/>
            <w:proofErr w:type="gramEnd"/>
            <w:r>
              <w:rPr>
                <w:rStyle w:val="BodycopyBold"/>
              </w:rPr>
              <w:t>/</w:t>
            </w:r>
            <w:proofErr w:type="spellStart"/>
            <w:r>
              <w:rPr>
                <w:rStyle w:val="BodycopyBold"/>
              </w:rPr>
              <w:t>hexham</w:t>
            </w:r>
            <w:proofErr w:type="spellEnd"/>
          </w:p>
        </w:tc>
        <w:tc>
          <w:tcPr>
            <w:tcW w:w="5127" w:type="dxa"/>
            <w:vMerge/>
          </w:tcPr>
          <w:p w14:paraId="3D99D7A8" w14:textId="611608F5" w:rsidR="001A66A6" w:rsidRPr="003F326C" w:rsidRDefault="001A66A6" w:rsidP="00AF44E8">
            <w:pPr>
              <w:pStyle w:val="Footer"/>
              <w:rPr>
                <w:rStyle w:val="BodycopyBold"/>
              </w:rPr>
            </w:pPr>
          </w:p>
        </w:tc>
      </w:tr>
      <w:tr w:rsidR="001A66A6" w14:paraId="04A434B9" w14:textId="77777777" w:rsidTr="00AF44E8">
        <w:trPr>
          <w:trHeight w:val="1272"/>
        </w:trPr>
        <w:tc>
          <w:tcPr>
            <w:tcW w:w="1155" w:type="dxa"/>
            <w:vAlign w:val="center"/>
          </w:tcPr>
          <w:p w14:paraId="01F2E5DC" w14:textId="77777777" w:rsidR="001A66A6" w:rsidRDefault="001A66A6" w:rsidP="00AF44E8">
            <w:pPr>
              <w:pStyle w:val="Heading"/>
              <w:spacing w:before="0" w:after="60"/>
              <w:contextualSpacing/>
              <w:jc w:val="center"/>
              <w:outlineLvl w:val="9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F63997" wp14:editId="0E0C47D3">
                  <wp:extent cx="536583" cy="582295"/>
                  <wp:effectExtent l="0" t="0" r="0" b="1905"/>
                  <wp:docPr id="1215562324" name="Picture 1215562324" descr="Live Traffic Upd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562324" name="Picture 1215562324" descr="Live Traffic Update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265"/>
                          <a:stretch/>
                        </pic:blipFill>
                        <pic:spPr bwMode="auto">
                          <a:xfrm>
                            <a:off x="0" y="0"/>
                            <a:ext cx="541667" cy="587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vAlign w:val="bottom"/>
          </w:tcPr>
          <w:p w14:paraId="5E68C8B1" w14:textId="77777777" w:rsidR="001A66A6" w:rsidRPr="003F326C" w:rsidRDefault="001A66A6" w:rsidP="00AF44E8">
            <w:pPr>
              <w:rPr>
                <w:rStyle w:val="BodycopyBold"/>
              </w:rPr>
            </w:pPr>
            <w:r w:rsidRPr="00341714">
              <w:rPr>
                <w:rStyle w:val="BodycopyBold"/>
              </w:rPr>
              <w:t>For the latest traffic updates:</w:t>
            </w:r>
            <w:r>
              <w:rPr>
                <w:rStyle w:val="Bodybold"/>
                <w:rFonts w:ascii="Gotham Black" w:hAnsi="Gotham Black" w:cs="Gotham Black"/>
                <w:color w:val="0D7CB9"/>
              </w:rPr>
              <w:br/>
            </w:r>
            <w:r w:rsidRPr="008F1E36">
              <w:rPr>
                <w:szCs w:val="22"/>
              </w:rPr>
              <w:t>Call 132 701</w:t>
            </w:r>
            <w:r>
              <w:rPr>
                <w:szCs w:val="22"/>
              </w:rPr>
              <w:t>,</w:t>
            </w:r>
            <w:r w:rsidRPr="008F1E36">
              <w:rPr>
                <w:szCs w:val="22"/>
              </w:rPr>
              <w:t xml:space="preserve"> visit livetraffic.com or download the </w:t>
            </w:r>
            <w:r>
              <w:rPr>
                <w:szCs w:val="22"/>
              </w:rPr>
              <w:t>a</w:t>
            </w:r>
            <w:r w:rsidRPr="008F1E36">
              <w:rPr>
                <w:szCs w:val="22"/>
              </w:rPr>
              <w:t>pp Live Traffic NSW</w:t>
            </w:r>
          </w:p>
        </w:tc>
        <w:tc>
          <w:tcPr>
            <w:tcW w:w="5127" w:type="dxa"/>
            <w:vMerge/>
          </w:tcPr>
          <w:p w14:paraId="74E808BD" w14:textId="13426250" w:rsidR="001A66A6" w:rsidRPr="00341714" w:rsidRDefault="001A66A6" w:rsidP="00AF44E8">
            <w:pPr>
              <w:pStyle w:val="Footer"/>
              <w:rPr>
                <w:rStyle w:val="BodycopyBold"/>
              </w:rPr>
            </w:pPr>
          </w:p>
        </w:tc>
      </w:tr>
    </w:tbl>
    <w:p w14:paraId="52C35FF9" w14:textId="77777777" w:rsidR="0009731E" w:rsidRDefault="0009731E" w:rsidP="00EF09EB"/>
    <w:sectPr w:rsidR="0009731E" w:rsidSect="000172EB"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0" w:h="16840"/>
      <w:pgMar w:top="567" w:right="567" w:bottom="284" w:left="567" w:header="567" w:footer="340" w:gutter="0"/>
      <w:cols w:num="2" w:space="56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FC52F" w14:textId="77777777" w:rsidR="0062522A" w:rsidRDefault="0062522A" w:rsidP="000172EB">
      <w:pPr>
        <w:spacing w:after="0" w:line="240" w:lineRule="auto"/>
      </w:pPr>
      <w:r>
        <w:separator/>
      </w:r>
    </w:p>
  </w:endnote>
  <w:endnote w:type="continuationSeparator" w:id="0">
    <w:p w14:paraId="429FB367" w14:textId="77777777" w:rsidR="0062522A" w:rsidRDefault="0062522A" w:rsidP="00017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F8B87260-A560-441B-BAAA-2E938E3550E3}"/>
  </w:font>
  <w:font w:name="Public Sans (NSW)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 (NSW)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2" w:fontKey="{11D775C8-D49F-4378-A5BF-3B4A90D3F9F1}"/>
    <w:embedBold r:id="rId3" w:fontKey="{34146C84-CEBC-471F-8FB5-15674C2305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ublic Sans (NSW) SemiBol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Bold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 (NSW) Medium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subsetted="1" w:fontKey="{47083D85-DE50-479D-820F-C20E0E846295}"/>
  </w:font>
  <w:font w:name="Gotham Black">
    <w:altName w:val="Calibri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86761" w14:textId="77777777" w:rsidR="000172EB" w:rsidRPr="000172EB" w:rsidRDefault="000172EB" w:rsidP="005A247C">
    <w:pPr>
      <w:pStyle w:val="Footer"/>
    </w:pPr>
    <w:r w:rsidRPr="00BA7F9A">
      <w:rPr>
        <w:noProof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7F009EE0" wp14:editId="55DBED50">
              <wp:simplePos x="0" y="0"/>
              <wp:positionH relativeFrom="page">
                <wp:posOffset>349250</wp:posOffset>
              </wp:positionH>
              <wp:positionV relativeFrom="paragraph">
                <wp:posOffset>-85726</wp:posOffset>
              </wp:positionV>
              <wp:extent cx="6867525" cy="45719"/>
              <wp:effectExtent l="0" t="0" r="15875" b="0"/>
              <wp:wrapNone/>
              <wp:docPr id="79" name="Freeform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6867525" cy="45719"/>
                      </a:xfrm>
                      <a:custGeom>
                        <a:avLst/>
                        <a:gdLst>
                          <a:gd name="T0" fmla="+- 0 567 567"/>
                          <a:gd name="T1" fmla="*/ T0 w 10772"/>
                          <a:gd name="T2" fmla="+- 0 11339 567"/>
                          <a:gd name="T3" fmla="*/ T2 w 10772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72">
                            <a:moveTo>
                              <a:pt x="0" y="0"/>
                            </a:moveTo>
                            <a:lnTo>
                              <a:pt x="10772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14397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dec="http://schemas.microsoft.com/office/drawing/2017/decorative" xmlns:a="http://schemas.openxmlformats.org/drawingml/2006/main">
          <w:pict w14:anchorId="7CB1732F">
            <v:shape id="Freeform 15" style="position:absolute;margin-left:27.5pt;margin-top:-6.75pt;width:540.75pt;height:3.6pt;flip:y;z-index:-25165823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coordsize="10772,45719" o:spid="_x0000_s1026" filled="f" strokecolor="#14397f" strokeweight="1pt" path="m,l10772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" w14:anchorId="2DFDEA77">
              <v:path arrowok="t" o:connecttype="custom" o:connectlocs="0,0;6867525,0" o:connectangles="0,0"/>
              <w10:wrap anchorx="page"/>
            </v:shape>
          </w:pict>
        </mc:Fallback>
      </mc:AlternateContent>
    </w:r>
    <w:r w:rsidRPr="00BA7F9A">
      <w:t xml:space="preserve">To subscribe to the email distribution list for this project, please contact </w:t>
    </w:r>
    <w:hyperlink r:id="rId1" w:tooltip="mailto:projects@transport.nsw.gov.au" w:history="1">
      <w:r w:rsidRPr="00BA7F9A">
        <w:t>projects@transport.nsw.gov.au</w:t>
      </w:r>
    </w:hyperlink>
    <w:r>
      <w:rPr>
        <w:rFonts w:ascii="Public Sans (NSW) Medium" w:hAnsi="Public Sans (NSW) Medium"/>
        <w:spacing w:val="-4"/>
      </w:rPr>
      <w:tab/>
    </w:r>
    <w:r w:rsidRPr="00BA7F9A">
      <w:t xml:space="preserve">Page </w:t>
    </w:r>
    <w:r w:rsidRPr="00BA7F9A">
      <w:fldChar w:fldCharType="begin"/>
    </w:r>
    <w:r w:rsidRPr="00BA7F9A">
      <w:instrText xml:space="preserve"> PAGE   \* MERGEFORMAT </w:instrText>
    </w:r>
    <w:r w:rsidRPr="00BA7F9A">
      <w:fldChar w:fldCharType="separate"/>
    </w:r>
    <w:r>
      <w:t>2</w:t>
    </w:r>
    <w:r w:rsidRPr="00BA7F9A">
      <w:fldChar w:fldCharType="end"/>
    </w:r>
    <w:r w:rsidRPr="00BA7F9A">
      <w:t xml:space="preserve"> of </w:t>
    </w:r>
    <w:fldSimple w:instr="NUMPAGES  \* Arabic  \* MERGEFORMAT">
      <w:r>
        <w:t>2</w:t>
      </w:r>
    </w:fldSimple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94B47" w14:textId="77777777" w:rsidR="00621FAD" w:rsidRDefault="00621FAD" w:rsidP="005A247C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68F5" w14:textId="77777777" w:rsidR="00621FAD" w:rsidRDefault="00621FAD" w:rsidP="005A24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AEFEC" w14:textId="1EB228DF" w:rsidR="000172EB" w:rsidRDefault="008F07C1" w:rsidP="005A247C">
    <w:pPr>
      <w:pStyle w:val="Footer"/>
    </w:pPr>
    <w:r w:rsidRPr="00A25D25">
      <w:rPr>
        <w:noProof/>
      </w:rPr>
      <w:drawing>
        <wp:anchor distT="0" distB="0" distL="0" distR="0" simplePos="0" relativeHeight="251658241" behindDoc="1" locked="0" layoutInCell="1" allowOverlap="1" wp14:anchorId="697D8D81" wp14:editId="10AA8680">
          <wp:simplePos x="0" y="0"/>
          <wp:positionH relativeFrom="column">
            <wp:posOffset>-143510</wp:posOffset>
          </wp:positionH>
          <wp:positionV relativeFrom="paragraph">
            <wp:posOffset>-135255</wp:posOffset>
          </wp:positionV>
          <wp:extent cx="332740" cy="427990"/>
          <wp:effectExtent l="0" t="0" r="0" b="3810"/>
          <wp:wrapSquare wrapText="bothSides"/>
          <wp:docPr id="18" name="Picture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10" r="12102"/>
                  <a:stretch>
                    <a:fillRect/>
                  </a:stretch>
                </pic:blipFill>
                <pic:spPr bwMode="auto">
                  <a:xfrm>
                    <a:off x="0" y="0"/>
                    <a:ext cx="332740" cy="427990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2EB" w:rsidRPr="00A25D25"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78F6A0E8" wp14:editId="2887DE44">
              <wp:simplePos x="0" y="0"/>
              <wp:positionH relativeFrom="page">
                <wp:posOffset>355601</wp:posOffset>
              </wp:positionH>
              <wp:positionV relativeFrom="paragraph">
                <wp:posOffset>-92076</wp:posOffset>
              </wp:positionV>
              <wp:extent cx="6807200" cy="45719"/>
              <wp:effectExtent l="0" t="0" r="12700" b="0"/>
              <wp:wrapNone/>
              <wp:docPr id="10" name="Freeform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6807200" cy="45719"/>
                      </a:xfrm>
                      <a:custGeom>
                        <a:avLst/>
                        <a:gdLst>
                          <a:gd name="T0" fmla="+- 0 567 567"/>
                          <a:gd name="T1" fmla="*/ T0 w 10772"/>
                          <a:gd name="T2" fmla="+- 0 11339 567"/>
                          <a:gd name="T3" fmla="*/ T2 w 10772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72">
                            <a:moveTo>
                              <a:pt x="0" y="0"/>
                            </a:moveTo>
                            <a:lnTo>
                              <a:pt x="10772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D7153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 w14:anchorId="7A6E709A">
            <v:shape id="Freeform 15" style="position:absolute;margin-left:28pt;margin-top:-7.25pt;width:536pt;height:3.6pt;flip:y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coordsize="10772,45719" o:spid="_x0000_s1026" filled="f" strokecolor="#d7153a" strokeweight="1pt" path="m,l10772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" w14:anchorId="61AC9A23">
              <v:path arrowok="t" o:connecttype="custom" o:connectlocs="0,0;6807200,0" o:connectangles="0,0"/>
              <w10:wrap anchorx="page"/>
            </v:shape>
          </w:pict>
        </mc:Fallback>
      </mc:AlternateContent>
    </w:r>
    <w:r w:rsidR="000172EB" w:rsidRPr="00A25D25">
      <w:t xml:space="preserve">To subscribe to the email distribution list for this project, please contact </w:t>
    </w:r>
    <w:r w:rsidR="00633A0A">
      <w:t>hsw.community@hswalliance.com.au</w:t>
    </w:r>
    <w:r w:rsidR="000172EB" w:rsidRPr="00A25D25">
      <w:tab/>
      <w:t xml:space="preserve">Page </w:t>
    </w:r>
    <w:r w:rsidR="000172EB" w:rsidRPr="00A25D25">
      <w:fldChar w:fldCharType="begin"/>
    </w:r>
    <w:r w:rsidR="000172EB" w:rsidRPr="00A25D25">
      <w:instrText xml:space="preserve"> PAGE   \* MERGEFORMAT </w:instrText>
    </w:r>
    <w:r w:rsidR="000172EB" w:rsidRPr="00A25D25">
      <w:fldChar w:fldCharType="separate"/>
    </w:r>
    <w:r w:rsidR="000172EB">
      <w:t>1</w:t>
    </w:r>
    <w:r w:rsidR="000172EB" w:rsidRPr="00A25D25">
      <w:fldChar w:fldCharType="end"/>
    </w:r>
    <w:r w:rsidR="000172EB" w:rsidRPr="00A25D25">
      <w:t xml:space="preserve"> of </w:t>
    </w:r>
    <w:fldSimple w:instr="NUMPAGES  \* Arabic  \* MERGEFORMAT">
      <w:r w:rsidR="000172EB">
        <w:t>1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F5360" w14:textId="77777777" w:rsidR="00633A0A" w:rsidRDefault="00633A0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09680B38" wp14:editId="77830CDA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0160" b="10795"/>
              <wp:wrapSquare wrapText="bothSides"/>
              <wp:docPr id="1007589582" name="Text Box 100758958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8BB2FE" w14:textId="77777777" w:rsidR="00633A0A" w:rsidRPr="002F0619" w:rsidRDefault="00633A0A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2F0619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680B38" id="_x0000_t202" coordsize="21600,21600" o:spt="202" path="m,l,21600r21600,l21600,xe">
              <v:stroke joinstyle="miter"/>
              <v:path gradientshapeok="t" o:connecttype="rect"/>
            </v:shapetype>
            <v:shape id="Text Box 1007589582" o:spid="_x0000_s1026" type="#_x0000_t202" alt="OFFICIAL" style="position:absolute;left:0;text-align:left;margin-left:0;margin-top:.05pt;width:34.95pt;height:34.95pt;z-index:251658245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0D8BB2FE" w14:textId="77777777" w:rsidR="00633A0A" w:rsidRPr="002F0619" w:rsidRDefault="00633A0A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2F0619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FECBF" w14:textId="77777777" w:rsidR="00633A0A" w:rsidRDefault="00633A0A" w:rsidP="002F0619">
    <w:pPr>
      <w:pStyle w:val="Footer"/>
    </w:pPr>
    <w:r w:rsidRPr="00A25D25">
      <w:rPr>
        <w:noProof/>
      </w:rPr>
      <mc:AlternateContent>
        <mc:Choice Requires="wps">
          <w:drawing>
            <wp:anchor distT="0" distB="0" distL="0" distR="0" simplePos="0" relativeHeight="251658248" behindDoc="1" locked="0" layoutInCell="1" allowOverlap="1" wp14:anchorId="7990F928" wp14:editId="49B37E60">
              <wp:simplePos x="0" y="0"/>
              <wp:positionH relativeFrom="page">
                <wp:posOffset>355601</wp:posOffset>
              </wp:positionH>
              <wp:positionV relativeFrom="paragraph">
                <wp:posOffset>-92076</wp:posOffset>
              </wp:positionV>
              <wp:extent cx="6807200" cy="45719"/>
              <wp:effectExtent l="0" t="0" r="12700" b="0"/>
              <wp:wrapNone/>
              <wp:docPr id="1625432507" name="Freeform: Shape 162543250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6807200" cy="45719"/>
                      </a:xfrm>
                      <a:custGeom>
                        <a:avLst/>
                        <a:gdLst>
                          <a:gd name="T0" fmla="+- 0 567 567"/>
                          <a:gd name="T1" fmla="*/ T0 w 10772"/>
                          <a:gd name="T2" fmla="+- 0 11339 567"/>
                          <a:gd name="T3" fmla="*/ T2 w 10772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72">
                            <a:moveTo>
                              <a:pt x="0" y="0"/>
                            </a:moveTo>
                            <a:lnTo>
                              <a:pt x="10772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14397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dec="http://schemas.microsoft.com/office/drawing/2017/decorative" xmlns:a="http://schemas.openxmlformats.org/drawingml/2006/main">
          <w:pict w14:anchorId="49B2F5B6">
            <v:shape id="Freeform: Shape 1625432507" style="position:absolute;margin-left:28pt;margin-top:-7.25pt;width:536pt;height:3.6pt;flip:y;z-index:-25165311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coordsize="10772,45719" o:spid="_x0000_s1026" filled="f" strokecolor="#14397f" strokeweight="1pt" path="m,l10772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" w14:anchorId="73248827">
              <v:path arrowok="t" o:connecttype="custom" o:connectlocs="0,0;6807200,0" o:connectangles="0,0"/>
              <w10:wrap anchorx="page"/>
            </v:shape>
          </w:pict>
        </mc:Fallback>
      </mc:AlternateContent>
    </w:r>
    <w:r w:rsidRPr="00A25D25">
      <w:t xml:space="preserve">To subscribe to the email distribution list for this project, please contact </w:t>
    </w:r>
    <w:hyperlink r:id="rId1" w:tooltip="mailto:projects@transport.nsw.gov.au" w:history="1">
      <w:r w:rsidRPr="00A25D25">
        <w:t>projects@transport.nsw.gov.au</w:t>
      </w:r>
    </w:hyperlink>
    <w:r w:rsidRPr="00A25D25">
      <w:tab/>
      <w:t xml:space="preserve">Page </w:t>
    </w:r>
    <w:r w:rsidRPr="00A25D25">
      <w:fldChar w:fldCharType="begin"/>
    </w:r>
    <w:r w:rsidRPr="00A25D25">
      <w:instrText xml:space="preserve"> PAGE   \* MERGEFORMAT </w:instrText>
    </w:r>
    <w:r w:rsidRPr="00A25D25">
      <w:fldChar w:fldCharType="separate"/>
    </w:r>
    <w:r>
      <w:t>1</w:t>
    </w:r>
    <w:r w:rsidRPr="00A25D25">
      <w:fldChar w:fldCharType="end"/>
    </w:r>
    <w:r w:rsidRPr="00A25D25">
      <w:t xml:space="preserve"> of </w:t>
    </w:r>
    <w:fldSimple w:instr="NUMPAGES  \* Arabic  \* MERGEFORMAT">
      <w:r>
        <w:t>2</w:t>
      </w:r>
    </w:fldSimple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31347" w14:textId="77777777" w:rsidR="00633A0A" w:rsidRPr="007B641D" w:rsidRDefault="00633A0A" w:rsidP="007B641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7" behindDoc="0" locked="0" layoutInCell="1" allowOverlap="1" wp14:anchorId="0603F2AF" wp14:editId="6081D3D4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0160" b="10795"/>
              <wp:wrapSquare wrapText="bothSides"/>
              <wp:docPr id="1508328562" name="Text Box 150832856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ED38B4" w14:textId="77777777" w:rsidR="00633A0A" w:rsidRPr="002F0619" w:rsidRDefault="00633A0A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2F0619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03F2AF" id="_x0000_t202" coordsize="21600,21600" o:spt="202" path="m,l,21600r21600,l21600,xe">
              <v:stroke joinstyle="miter"/>
              <v:path gradientshapeok="t" o:connecttype="rect"/>
            </v:shapetype>
            <v:shape id="Text Box 1508328562" o:spid="_x0000_s1027" type="#_x0000_t202" alt="OFFICIAL" style="position:absolute;left:0;text-align:left;margin-left:0;margin-top:.05pt;width:34.95pt;height:34.95pt;z-index:251658247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17ED38B4" w14:textId="77777777" w:rsidR="00633A0A" w:rsidRPr="002F0619" w:rsidRDefault="00633A0A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2F0619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A7F9A">
      <w:rPr>
        <w:noProof/>
      </w:rPr>
      <mc:AlternateContent>
        <mc:Choice Requires="wps">
          <w:drawing>
            <wp:anchor distT="0" distB="0" distL="0" distR="0" simplePos="0" relativeHeight="251658246" behindDoc="1" locked="0" layoutInCell="1" allowOverlap="1" wp14:anchorId="6FA844F4" wp14:editId="256A35C9">
              <wp:simplePos x="0" y="0"/>
              <wp:positionH relativeFrom="page">
                <wp:posOffset>349250</wp:posOffset>
              </wp:positionH>
              <wp:positionV relativeFrom="paragraph">
                <wp:posOffset>-85726</wp:posOffset>
              </wp:positionV>
              <wp:extent cx="6867525" cy="45719"/>
              <wp:effectExtent l="0" t="0" r="15875" b="0"/>
              <wp:wrapNone/>
              <wp:docPr id="390666885" name="Freeform: Shape 3906668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6867525" cy="45719"/>
                      </a:xfrm>
                      <a:custGeom>
                        <a:avLst/>
                        <a:gdLst>
                          <a:gd name="T0" fmla="+- 0 567 567"/>
                          <a:gd name="T1" fmla="*/ T0 w 10772"/>
                          <a:gd name="T2" fmla="+- 0 11339 567"/>
                          <a:gd name="T3" fmla="*/ T2 w 10772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72">
                            <a:moveTo>
                              <a:pt x="0" y="0"/>
                            </a:moveTo>
                            <a:lnTo>
                              <a:pt x="10772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14397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dec="http://schemas.microsoft.com/office/drawing/2017/decorative" xmlns:aclsh="http://schemas.microsoft.com/office/drawing/2020/classificationShape" xmlns:a="http://schemas.openxmlformats.org/drawingml/2006/main">
          <w:pict w14:anchorId="49D85A5F">
            <v:shape id="Freeform: Shape 390666885" style="position:absolute;margin-left:27.5pt;margin-top:-6.75pt;width:540.75pt;height:3.6pt;flip:y;z-index:-25165516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coordsize="10772,45719" o:spid="_x0000_s1026" filled="f" strokecolor="#14397f" strokeweight="1pt" path="m,l10772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" w14:anchorId="60D9084C">
              <v:path arrowok="t" o:connecttype="custom" o:connectlocs="0,0;6867525,0" o:connectangles="0,0"/>
              <w10:wrap anchorx="page"/>
            </v:shape>
          </w:pict>
        </mc:Fallback>
      </mc:AlternateContent>
    </w:r>
    <w:r w:rsidRPr="00BA7F9A">
      <w:t xml:space="preserve">To subscribe to the email distribution list for this project, please contact </w:t>
    </w:r>
    <w:hyperlink r:id="rId1" w:tooltip="mailto:projects@transport.nsw.gov.au" w:history="1">
      <w:r w:rsidRPr="00BA7F9A">
        <w:t>projects@transport.nsw.gov.au</w:t>
      </w:r>
    </w:hyperlink>
    <w:r>
      <w:rPr>
        <w:rFonts w:ascii="Public Sans (NSW) Medium" w:hAnsi="Public Sans (NSW) Medium"/>
        <w:spacing w:val="-4"/>
      </w:rPr>
      <w:tab/>
    </w:r>
    <w:r w:rsidRPr="00BA7F9A">
      <w:t xml:space="preserve">Page </w:t>
    </w:r>
    <w:r w:rsidRPr="00BA7F9A">
      <w:fldChar w:fldCharType="begin"/>
    </w:r>
    <w:r w:rsidRPr="00BA7F9A">
      <w:instrText xml:space="preserve"> PAGE   \* MERGEFORMAT </w:instrText>
    </w:r>
    <w:r w:rsidRPr="00BA7F9A">
      <w:fldChar w:fldCharType="separate"/>
    </w:r>
    <w:r>
      <w:t>2</w:t>
    </w:r>
    <w:r w:rsidRPr="00BA7F9A">
      <w:fldChar w:fldCharType="end"/>
    </w:r>
    <w:r w:rsidRPr="00BA7F9A">
      <w:t xml:space="preserve"> of </w:t>
    </w:r>
    <w:fldSimple w:instr="NUMPAGES  \* Arabic  \* MERGEFORMAT">
      <w:r>
        <w:t>2</w:t>
      </w:r>
    </w:fldSimple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95804" w14:textId="77777777" w:rsidR="00633A0A" w:rsidRDefault="00633A0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50" behindDoc="0" locked="0" layoutInCell="1" allowOverlap="1" wp14:anchorId="172AA1BF" wp14:editId="598BD182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0160" b="10795"/>
              <wp:wrapSquare wrapText="bothSides"/>
              <wp:docPr id="12" name="Text Box 1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2837E6" w14:textId="77777777" w:rsidR="00633A0A" w:rsidRPr="002F0619" w:rsidRDefault="00633A0A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2F0619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2AA1BF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alt="OFFICIAL" style="position:absolute;left:0;text-align:left;margin-left:0;margin-top:.05pt;width:34.95pt;height:34.95pt;z-index:25165825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182837E6" w14:textId="77777777" w:rsidR="00633A0A" w:rsidRPr="002F0619" w:rsidRDefault="00633A0A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2F0619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44526" w14:textId="77777777" w:rsidR="00263EB0" w:rsidRDefault="00263EB0" w:rsidP="00263EB0">
    <w:pPr>
      <w:pStyle w:val="Footer"/>
    </w:pPr>
    <w:r w:rsidRPr="00A25D25">
      <w:rPr>
        <w:noProof/>
      </w:rPr>
      <w:drawing>
        <wp:anchor distT="0" distB="0" distL="0" distR="0" simplePos="0" relativeHeight="251658253" behindDoc="1" locked="0" layoutInCell="1" allowOverlap="1" wp14:anchorId="72DD9BAB" wp14:editId="3AA9D94C">
          <wp:simplePos x="0" y="0"/>
          <wp:positionH relativeFrom="column">
            <wp:posOffset>-143510</wp:posOffset>
          </wp:positionH>
          <wp:positionV relativeFrom="paragraph">
            <wp:posOffset>-135255</wp:posOffset>
          </wp:positionV>
          <wp:extent cx="332740" cy="427990"/>
          <wp:effectExtent l="0" t="0" r="0" b="3810"/>
          <wp:wrapSquare wrapText="bothSides"/>
          <wp:docPr id="1340144617" name="Picture 13401446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10" r="12102"/>
                  <a:stretch>
                    <a:fillRect/>
                  </a:stretch>
                </pic:blipFill>
                <pic:spPr bwMode="auto">
                  <a:xfrm>
                    <a:off x="0" y="0"/>
                    <a:ext cx="332740" cy="427990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5D25">
      <w:rPr>
        <w:noProof/>
      </w:rPr>
      <mc:AlternateContent>
        <mc:Choice Requires="wps">
          <w:drawing>
            <wp:anchor distT="0" distB="0" distL="0" distR="0" simplePos="0" relativeHeight="251658252" behindDoc="1" locked="0" layoutInCell="1" allowOverlap="1" wp14:anchorId="2101FAEC" wp14:editId="6404000E">
              <wp:simplePos x="0" y="0"/>
              <wp:positionH relativeFrom="page">
                <wp:posOffset>355601</wp:posOffset>
              </wp:positionH>
              <wp:positionV relativeFrom="paragraph">
                <wp:posOffset>-92076</wp:posOffset>
              </wp:positionV>
              <wp:extent cx="6807200" cy="45719"/>
              <wp:effectExtent l="0" t="0" r="12700" b="0"/>
              <wp:wrapNone/>
              <wp:docPr id="2031382623" name="Freeform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6807200" cy="45719"/>
                      </a:xfrm>
                      <a:custGeom>
                        <a:avLst/>
                        <a:gdLst>
                          <a:gd name="T0" fmla="+- 0 567 567"/>
                          <a:gd name="T1" fmla="*/ T0 w 10772"/>
                          <a:gd name="T2" fmla="+- 0 11339 567"/>
                          <a:gd name="T3" fmla="*/ T2 w 10772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72">
                            <a:moveTo>
                              <a:pt x="0" y="0"/>
                            </a:moveTo>
                            <a:lnTo>
                              <a:pt x="10772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D7153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clsh="http://schemas.microsoft.com/office/drawing/2020/classificationShape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 w14:anchorId="23184386">
            <v:shape id="Freeform 15" style="position:absolute;margin-left:28pt;margin-top:-7.25pt;width:536pt;height:3.6pt;flip:y;z-index:-25164697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coordsize="10772,45719" o:spid="_x0000_s1026" filled="f" strokecolor="#d7153a" strokeweight="1pt" path="m,l10772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" w14:anchorId="2D6561E4">
              <v:path arrowok="t" o:connecttype="custom" o:connectlocs="0,0;6807200,0" o:connectangles="0,0"/>
              <w10:wrap anchorx="page"/>
            </v:shape>
          </w:pict>
        </mc:Fallback>
      </mc:AlternateContent>
    </w:r>
    <w:r w:rsidRPr="00A25D25">
      <w:t xml:space="preserve">To subscribe to the email distribution list for this project, please contact </w:t>
    </w:r>
    <w:r>
      <w:t>hsw.community@hswalliance.com.au</w:t>
    </w:r>
    <w:r w:rsidRPr="00A25D25">
      <w:tab/>
      <w:t xml:space="preserve">Page </w:t>
    </w:r>
    <w:r w:rsidRPr="00A25D25">
      <w:fldChar w:fldCharType="begin"/>
    </w:r>
    <w:r w:rsidRPr="00A25D25">
      <w:instrText xml:space="preserve"> PAGE   \* MERGEFORMAT </w:instrText>
    </w:r>
    <w:r w:rsidRPr="00A25D25">
      <w:fldChar w:fldCharType="separate"/>
    </w:r>
    <w:r>
      <w:t>1</w:t>
    </w:r>
    <w:r w:rsidRPr="00A25D25">
      <w:fldChar w:fldCharType="end"/>
    </w:r>
    <w:r w:rsidRPr="00A25D25">
      <w:t xml:space="preserve"> of </w:t>
    </w:r>
    <w:fldSimple w:instr="NUMPAGES  \* Arabic  \* MERGEFORMAT">
      <w:r>
        <w:t>2</w:t>
      </w:r>
    </w:fldSimple>
  </w:p>
  <w:p w14:paraId="5AA7C97B" w14:textId="64F28A3A" w:rsidR="00633A0A" w:rsidRDefault="00633A0A" w:rsidP="00263EB0">
    <w:pPr>
      <w:pStyle w:val="Footer"/>
      <w:ind w:left="0" w:firstLine="0"/>
    </w:pPr>
    <w:r>
      <w:rPr>
        <w:noProof/>
      </w:rPr>
      <mc:AlternateContent>
        <mc:Choice Requires="wps">
          <w:drawing>
            <wp:anchor distT="0" distB="0" distL="0" distR="0" simplePos="0" relativeHeight="251658251" behindDoc="0" locked="0" layoutInCell="1" allowOverlap="1" wp14:anchorId="63F1601C" wp14:editId="3E0103FD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0160" b="10795"/>
              <wp:wrapSquare wrapText="bothSides"/>
              <wp:docPr id="13" name="Text Box 1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C30469" w14:textId="5BDD9781" w:rsidR="00633A0A" w:rsidRPr="002F0619" w:rsidRDefault="00633A0A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F1601C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9" type="#_x0000_t202" alt="OFFICIAL" style="position:absolute;margin-left:0;margin-top:.05pt;width:34.95pt;height:34.95pt;z-index:251658251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Dtj9iY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30C30469" w14:textId="5BDD9781" w:rsidR="00633A0A" w:rsidRPr="002F0619" w:rsidRDefault="00633A0A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D53AE" w14:textId="77777777" w:rsidR="00633A0A" w:rsidRDefault="00633A0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9" behindDoc="0" locked="0" layoutInCell="1" allowOverlap="1" wp14:anchorId="4802D761" wp14:editId="300D6F3E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10160" b="10795"/>
              <wp:wrapSquare wrapText="bothSides"/>
              <wp:docPr id="11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B11224" w14:textId="77777777" w:rsidR="00633A0A" w:rsidRPr="002F0619" w:rsidRDefault="00633A0A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2F0619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02D761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alt="OFFICIAL" style="position:absolute;left:0;text-align:left;margin-left:0;margin-top:.05pt;width:34.95pt;height:34.95pt;z-index:251658249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6oBA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" filled="f" stroked="f">
              <v:textbox style="mso-fit-shape-to-text:t" inset="0,0,0,0">
                <w:txbxContent>
                  <w:p w14:paraId="6FB11224" w14:textId="77777777" w:rsidR="00633A0A" w:rsidRPr="002F0619" w:rsidRDefault="00633A0A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2F0619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F4011" w14:textId="77777777" w:rsidR="00621FAD" w:rsidRDefault="00621FAD" w:rsidP="005A24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976C9" w14:textId="77777777" w:rsidR="0062522A" w:rsidRDefault="0062522A" w:rsidP="000172EB">
      <w:pPr>
        <w:spacing w:after="0" w:line="240" w:lineRule="auto"/>
      </w:pPr>
      <w:r>
        <w:separator/>
      </w:r>
    </w:p>
  </w:footnote>
  <w:footnote w:type="continuationSeparator" w:id="0">
    <w:p w14:paraId="7C104EA1" w14:textId="77777777" w:rsidR="0062522A" w:rsidRDefault="0062522A" w:rsidP="00017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86078" w14:textId="77777777" w:rsidR="000172EB" w:rsidRDefault="000172EB" w:rsidP="000172EB">
    <w:pPr>
      <w:pStyle w:val="Header"/>
    </w:pPr>
    <w:r w:rsidRPr="00E7582E">
      <w:rPr>
        <w:noProof/>
      </w:rPr>
      <w:drawing>
        <wp:anchor distT="0" distB="0" distL="114300" distR="114300" simplePos="0" relativeHeight="251658244" behindDoc="1" locked="0" layoutInCell="1" allowOverlap="1" wp14:anchorId="712BEC4D" wp14:editId="3D1548CC">
          <wp:simplePos x="0" y="0"/>
          <wp:positionH relativeFrom="column">
            <wp:posOffset>5236187</wp:posOffset>
          </wp:positionH>
          <wp:positionV relativeFrom="paragraph">
            <wp:posOffset>79375</wp:posOffset>
          </wp:positionV>
          <wp:extent cx="1558335" cy="546100"/>
          <wp:effectExtent l="0" t="0" r="3810" b="0"/>
          <wp:wrapNone/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8335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582E">
      <w:rPr>
        <w:noProof/>
      </w:rPr>
      <mc:AlternateContent>
        <mc:Choice Requires="wps">
          <w:drawing>
            <wp:anchor distT="0" distB="0" distL="0" distR="0" simplePos="0" relativeHeight="251658243" behindDoc="1" locked="0" layoutInCell="1" allowOverlap="1" wp14:anchorId="749699A4" wp14:editId="5091191F">
              <wp:simplePos x="0" y="0"/>
              <wp:positionH relativeFrom="page">
                <wp:posOffset>351155</wp:posOffset>
              </wp:positionH>
              <wp:positionV relativeFrom="paragraph">
                <wp:posOffset>79375</wp:posOffset>
              </wp:positionV>
              <wp:extent cx="6840220" cy="1270"/>
              <wp:effectExtent l="0" t="0" r="17780" b="11430"/>
              <wp:wrapTopAndBottom/>
              <wp:docPr id="28" name="Freeform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1270"/>
                      </a:xfrm>
                      <a:custGeom>
                        <a:avLst/>
                        <a:gdLst>
                          <a:gd name="T0" fmla="+- 0 567 567"/>
                          <a:gd name="T1" fmla="*/ T0 w 10772"/>
                          <a:gd name="T2" fmla="+- 0 11339 567"/>
                          <a:gd name="T3" fmla="*/ T2 w 10772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72">
                            <a:moveTo>
                              <a:pt x="0" y="0"/>
                            </a:moveTo>
                            <a:lnTo>
                              <a:pt x="10772" y="0"/>
                            </a:lnTo>
                          </a:path>
                        </a:pathLst>
                      </a:custGeom>
                      <a:noFill/>
                      <a:ln w="12700">
                        <a:solidFill>
                          <a:srgbClr val="D7153A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 w14:anchorId="78984D24">
            <v:shape id="Freeform 15" style="position:absolute;margin-left:27.65pt;margin-top:6.25pt;width:538.6pt;height:.1pt;z-index:-251658237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coordsize="10772,1270" o:spid="_x0000_s1026" filled="f" strokecolor="#d7153a" strokeweight="1pt" path="m,l10772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" w14:anchorId="0B2AE86E">
              <v:path arrowok="t" o:connecttype="custom" o:connectlocs="0,0;6840220,0" o:connectangles="0,0"/>
              <w10:wrap type="topAndBottom" anchorx="page"/>
            </v:shape>
          </w:pict>
        </mc:Fallback>
      </mc:AlternateContent>
    </w:r>
  </w:p>
  <w:p w14:paraId="17F9CD1D" w14:textId="77777777" w:rsidR="000172EB" w:rsidRPr="007546E9" w:rsidRDefault="000172EB" w:rsidP="000172EB">
    <w:pPr>
      <w:pStyle w:val="Header"/>
      <w:rPr>
        <w:sz w:val="32"/>
        <w:szCs w:val="32"/>
      </w:rPr>
    </w:pPr>
    <w:r w:rsidRPr="007546E9">
      <w:rPr>
        <w:sz w:val="32"/>
        <w:szCs w:val="32"/>
      </w:rPr>
      <w:t xml:space="preserve">Transport for NSW </w:t>
    </w:r>
  </w:p>
  <w:p w14:paraId="653E8C21" w14:textId="77777777" w:rsidR="000172EB" w:rsidRDefault="000172EB" w:rsidP="000172EB">
    <w:pPr>
      <w:pStyle w:val="Header"/>
    </w:pPr>
  </w:p>
  <w:p w14:paraId="2B92A97A" w14:textId="77777777" w:rsidR="000172EB" w:rsidRDefault="000172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32F83" w14:textId="77777777" w:rsidR="00633A0A" w:rsidRPr="000172EB" w:rsidRDefault="00633A0A" w:rsidP="000172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F1C82" w14:textId="77777777" w:rsidR="00633A0A" w:rsidRPr="000172EB" w:rsidRDefault="00633A0A" w:rsidP="000172E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F9B78" w14:textId="77777777" w:rsidR="000172EB" w:rsidRPr="000172EB" w:rsidRDefault="000172EB" w:rsidP="000172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E1546A"/>
    <w:multiLevelType w:val="hybridMultilevel"/>
    <w:tmpl w:val="1F72D11E"/>
    <w:lvl w:ilvl="0" w:tplc="14E05DC0">
      <w:start w:val="1"/>
      <w:numFmt w:val="bullet"/>
      <w:pStyle w:val="Bulletpoints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5522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saveSubset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563"/>
    <w:rsid w:val="00002AF1"/>
    <w:rsid w:val="0000648E"/>
    <w:rsid w:val="00007A0C"/>
    <w:rsid w:val="00015828"/>
    <w:rsid w:val="000172EB"/>
    <w:rsid w:val="00017CC1"/>
    <w:rsid w:val="000240BA"/>
    <w:rsid w:val="00024AFF"/>
    <w:rsid w:val="00026BBF"/>
    <w:rsid w:val="0004745B"/>
    <w:rsid w:val="0009731E"/>
    <w:rsid w:val="000A77D3"/>
    <w:rsid w:val="000C46F8"/>
    <w:rsid w:val="000E4560"/>
    <w:rsid w:val="000F4EEA"/>
    <w:rsid w:val="00102E08"/>
    <w:rsid w:val="001078E2"/>
    <w:rsid w:val="00112BDC"/>
    <w:rsid w:val="00115003"/>
    <w:rsid w:val="0011577F"/>
    <w:rsid w:val="00144944"/>
    <w:rsid w:val="00167461"/>
    <w:rsid w:val="00175498"/>
    <w:rsid w:val="00181C96"/>
    <w:rsid w:val="001A4218"/>
    <w:rsid w:val="001A66A6"/>
    <w:rsid w:val="001B3A53"/>
    <w:rsid w:val="001B4E5F"/>
    <w:rsid w:val="001C136C"/>
    <w:rsid w:val="001C21CD"/>
    <w:rsid w:val="001F3509"/>
    <w:rsid w:val="001F48F2"/>
    <w:rsid w:val="0020014F"/>
    <w:rsid w:val="00200F2B"/>
    <w:rsid w:val="0021478D"/>
    <w:rsid w:val="00224516"/>
    <w:rsid w:val="00224CD1"/>
    <w:rsid w:val="00240734"/>
    <w:rsid w:val="002419E5"/>
    <w:rsid w:val="002444B0"/>
    <w:rsid w:val="00246D65"/>
    <w:rsid w:val="00263EB0"/>
    <w:rsid w:val="00277C7E"/>
    <w:rsid w:val="00283712"/>
    <w:rsid w:val="00287628"/>
    <w:rsid w:val="00293B3C"/>
    <w:rsid w:val="00296C66"/>
    <w:rsid w:val="002A4EA1"/>
    <w:rsid w:val="00320CBD"/>
    <w:rsid w:val="003241A5"/>
    <w:rsid w:val="00343129"/>
    <w:rsid w:val="0038079F"/>
    <w:rsid w:val="00380AE8"/>
    <w:rsid w:val="003855DF"/>
    <w:rsid w:val="0039170A"/>
    <w:rsid w:val="003A0941"/>
    <w:rsid w:val="003C0DB5"/>
    <w:rsid w:val="003D4FF9"/>
    <w:rsid w:val="003F063D"/>
    <w:rsid w:val="004052B1"/>
    <w:rsid w:val="00421843"/>
    <w:rsid w:val="004301A1"/>
    <w:rsid w:val="00445F93"/>
    <w:rsid w:val="004617D7"/>
    <w:rsid w:val="00463EC9"/>
    <w:rsid w:val="0048557A"/>
    <w:rsid w:val="004B4742"/>
    <w:rsid w:val="004C5076"/>
    <w:rsid w:val="004C77D2"/>
    <w:rsid w:val="004E1E53"/>
    <w:rsid w:val="004E41C1"/>
    <w:rsid w:val="004F0E92"/>
    <w:rsid w:val="004F5E9E"/>
    <w:rsid w:val="00543298"/>
    <w:rsid w:val="00551C73"/>
    <w:rsid w:val="00565010"/>
    <w:rsid w:val="00597136"/>
    <w:rsid w:val="005A247C"/>
    <w:rsid w:val="005B2C27"/>
    <w:rsid w:val="005D2940"/>
    <w:rsid w:val="005E2D64"/>
    <w:rsid w:val="005E67D2"/>
    <w:rsid w:val="0060598A"/>
    <w:rsid w:val="006059A4"/>
    <w:rsid w:val="00610FD2"/>
    <w:rsid w:val="006124BA"/>
    <w:rsid w:val="00621FAD"/>
    <w:rsid w:val="0062522A"/>
    <w:rsid w:val="00626908"/>
    <w:rsid w:val="00630926"/>
    <w:rsid w:val="00633A0A"/>
    <w:rsid w:val="00633E42"/>
    <w:rsid w:val="00641B4D"/>
    <w:rsid w:val="0064316F"/>
    <w:rsid w:val="0065706D"/>
    <w:rsid w:val="0066661C"/>
    <w:rsid w:val="00681AE4"/>
    <w:rsid w:val="00704DF2"/>
    <w:rsid w:val="00720698"/>
    <w:rsid w:val="00731D1E"/>
    <w:rsid w:val="00733DD0"/>
    <w:rsid w:val="007546E9"/>
    <w:rsid w:val="0076424E"/>
    <w:rsid w:val="007B641D"/>
    <w:rsid w:val="007C66E6"/>
    <w:rsid w:val="007C6A11"/>
    <w:rsid w:val="007D6337"/>
    <w:rsid w:val="007E4ADB"/>
    <w:rsid w:val="0083046A"/>
    <w:rsid w:val="00841EB2"/>
    <w:rsid w:val="008826A5"/>
    <w:rsid w:val="0088693C"/>
    <w:rsid w:val="00893F48"/>
    <w:rsid w:val="0089543D"/>
    <w:rsid w:val="00895A31"/>
    <w:rsid w:val="008A09E9"/>
    <w:rsid w:val="008C7AF6"/>
    <w:rsid w:val="008F04BD"/>
    <w:rsid w:val="008F07C1"/>
    <w:rsid w:val="008F6BDE"/>
    <w:rsid w:val="00944F54"/>
    <w:rsid w:val="00964580"/>
    <w:rsid w:val="00971B0E"/>
    <w:rsid w:val="00971C4D"/>
    <w:rsid w:val="009944AB"/>
    <w:rsid w:val="009A6A88"/>
    <w:rsid w:val="009C0339"/>
    <w:rsid w:val="009C0D2F"/>
    <w:rsid w:val="009E0642"/>
    <w:rsid w:val="00A276F0"/>
    <w:rsid w:val="00A311F4"/>
    <w:rsid w:val="00A327E7"/>
    <w:rsid w:val="00A47FB6"/>
    <w:rsid w:val="00A80918"/>
    <w:rsid w:val="00A92DAD"/>
    <w:rsid w:val="00A94180"/>
    <w:rsid w:val="00AA22F4"/>
    <w:rsid w:val="00AB6492"/>
    <w:rsid w:val="00AC1AA4"/>
    <w:rsid w:val="00AF44E8"/>
    <w:rsid w:val="00AF5A41"/>
    <w:rsid w:val="00B02E9A"/>
    <w:rsid w:val="00B16EC0"/>
    <w:rsid w:val="00B32D14"/>
    <w:rsid w:val="00B71AFA"/>
    <w:rsid w:val="00B851BC"/>
    <w:rsid w:val="00BA6563"/>
    <w:rsid w:val="00BA691D"/>
    <w:rsid w:val="00BD3839"/>
    <w:rsid w:val="00BD7E3F"/>
    <w:rsid w:val="00BF2E86"/>
    <w:rsid w:val="00C42F84"/>
    <w:rsid w:val="00C75CD1"/>
    <w:rsid w:val="00C813E3"/>
    <w:rsid w:val="00CA490C"/>
    <w:rsid w:val="00CB6955"/>
    <w:rsid w:val="00CC23A0"/>
    <w:rsid w:val="00CE2D37"/>
    <w:rsid w:val="00CF1D01"/>
    <w:rsid w:val="00D132F1"/>
    <w:rsid w:val="00D16821"/>
    <w:rsid w:val="00D16D75"/>
    <w:rsid w:val="00D30C16"/>
    <w:rsid w:val="00D450E8"/>
    <w:rsid w:val="00D60B95"/>
    <w:rsid w:val="00D958ED"/>
    <w:rsid w:val="00DB5783"/>
    <w:rsid w:val="00DE747A"/>
    <w:rsid w:val="00DF00F5"/>
    <w:rsid w:val="00DF2A87"/>
    <w:rsid w:val="00E07A37"/>
    <w:rsid w:val="00E13851"/>
    <w:rsid w:val="00E1717B"/>
    <w:rsid w:val="00E37435"/>
    <w:rsid w:val="00E423FD"/>
    <w:rsid w:val="00E85AED"/>
    <w:rsid w:val="00E87E42"/>
    <w:rsid w:val="00EB3382"/>
    <w:rsid w:val="00EC35F4"/>
    <w:rsid w:val="00ED6ECD"/>
    <w:rsid w:val="00EF09EB"/>
    <w:rsid w:val="00EF4D8B"/>
    <w:rsid w:val="00F079D6"/>
    <w:rsid w:val="00F10C20"/>
    <w:rsid w:val="00FA32FC"/>
    <w:rsid w:val="00FA77DB"/>
    <w:rsid w:val="00FB2913"/>
    <w:rsid w:val="00FD18E0"/>
    <w:rsid w:val="00FD32FB"/>
    <w:rsid w:val="00FD5CCA"/>
    <w:rsid w:val="00FD6606"/>
    <w:rsid w:val="00FE6E57"/>
    <w:rsid w:val="0272EFAD"/>
    <w:rsid w:val="02983957"/>
    <w:rsid w:val="02E5051F"/>
    <w:rsid w:val="082A4A0A"/>
    <w:rsid w:val="0CCA8484"/>
    <w:rsid w:val="0E6ED4F6"/>
    <w:rsid w:val="13A4A135"/>
    <w:rsid w:val="14AC125D"/>
    <w:rsid w:val="1DF5DFE0"/>
    <w:rsid w:val="1F9A9833"/>
    <w:rsid w:val="240ED241"/>
    <w:rsid w:val="28116E5A"/>
    <w:rsid w:val="2A25E1A7"/>
    <w:rsid w:val="3043746E"/>
    <w:rsid w:val="30D8FEA6"/>
    <w:rsid w:val="3EED7C2A"/>
    <w:rsid w:val="4133B520"/>
    <w:rsid w:val="479E3F7E"/>
    <w:rsid w:val="4C1F08F4"/>
    <w:rsid w:val="5091B4A6"/>
    <w:rsid w:val="5B16C2A0"/>
    <w:rsid w:val="5FC50A8A"/>
    <w:rsid w:val="606EAFA3"/>
    <w:rsid w:val="610B7869"/>
    <w:rsid w:val="63168E6D"/>
    <w:rsid w:val="63A194C7"/>
    <w:rsid w:val="65291FE1"/>
    <w:rsid w:val="664D45E3"/>
    <w:rsid w:val="6FFD8617"/>
    <w:rsid w:val="77F956E8"/>
    <w:rsid w:val="7A5D6AB0"/>
    <w:rsid w:val="7B8FE087"/>
    <w:rsid w:val="7F1D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5CBA39"/>
  <w14:defaultImageDpi w14:val="32767"/>
  <w15:chartTrackingRefBased/>
  <w15:docId w15:val="{77A091BD-F52C-4F87-ACE1-50111E53B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ublic Sans (NSW) Light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 copy"/>
    <w:qFormat/>
    <w:rsid w:val="00296C66"/>
    <w:pPr>
      <w:spacing w:after="80" w:line="259" w:lineRule="auto"/>
    </w:pPr>
    <w:rPr>
      <w:rFonts w:ascii="Public Sans (NSW)" w:hAnsi="Public Sans (NSW)" w:cs="Times New Roman"/>
      <w:sz w:val="22"/>
      <w:szCs w:val="19"/>
      <w:lang w:val="en-AU"/>
    </w:rPr>
  </w:style>
  <w:style w:type="paragraph" w:styleId="Heading1">
    <w:name w:val="heading 1"/>
    <w:aliases w:val="Subheader in body text"/>
    <w:link w:val="Heading1Char"/>
    <w:autoRedefine/>
    <w:qFormat/>
    <w:rsid w:val="00FD32FB"/>
    <w:pPr>
      <w:spacing w:before="120" w:after="120"/>
      <w:outlineLvl w:val="0"/>
    </w:pPr>
    <w:rPr>
      <w:rFonts w:ascii="Public Sans (NSW)" w:hAnsi="Public Sans (NSW)" w:cs="Times New Roman"/>
      <w:bCs/>
      <w:noProof/>
      <w:color w:val="22272B" w:themeColor="text1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04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2272B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3D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A0A1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72E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00F2B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ondlineofpage2header">
    <w:name w:val="Second line of page 2 header"/>
    <w:basedOn w:val="Normal"/>
    <w:qFormat/>
    <w:rsid w:val="00FD32FB"/>
    <w:pPr>
      <w:jc w:val="right"/>
    </w:pPr>
    <w:rPr>
      <w:rFonts w:ascii="Public Sans (NSW) SemiBold" w:eastAsiaTheme="majorEastAsia" w:hAnsi="Public Sans (NSW) SemiBold" w:cstheme="majorBidi"/>
      <w:color w:val="22272B" w:themeColor="text1"/>
      <w:spacing w:val="-5"/>
      <w:kern w:val="28"/>
      <w:szCs w:val="28"/>
    </w:rPr>
  </w:style>
  <w:style w:type="paragraph" w:styleId="Date">
    <w:name w:val="Date"/>
    <w:aliases w:val="Month Year"/>
    <w:next w:val="Normal"/>
    <w:link w:val="DateChar"/>
    <w:qFormat/>
    <w:rsid w:val="00FD32FB"/>
    <w:rPr>
      <w:rFonts w:ascii="Public Sans (NSW)" w:hAnsi="Public Sans (NSW)"/>
      <w:color w:val="22272B" w:themeColor="text1"/>
      <w:sz w:val="22"/>
      <w:szCs w:val="19"/>
    </w:rPr>
  </w:style>
  <w:style w:type="character" w:customStyle="1" w:styleId="DateChar">
    <w:name w:val="Date Char"/>
    <w:aliases w:val="Month Year Char"/>
    <w:link w:val="Date"/>
    <w:rsid w:val="00FD32FB"/>
    <w:rPr>
      <w:rFonts w:ascii="Public Sans (NSW)" w:hAnsi="Public Sans (NSW)"/>
      <w:color w:val="22272B" w:themeColor="text1"/>
      <w:sz w:val="22"/>
      <w:szCs w:val="19"/>
    </w:rPr>
  </w:style>
  <w:style w:type="character" w:customStyle="1" w:styleId="Heading1Char">
    <w:name w:val="Heading 1 Char"/>
    <w:aliases w:val="Subheader in body text Char"/>
    <w:link w:val="Heading1"/>
    <w:rsid w:val="00FD32FB"/>
    <w:rPr>
      <w:rFonts w:ascii="Public Sans (NSW)" w:hAnsi="Public Sans (NSW)" w:cs="Times New Roman"/>
      <w:bCs/>
      <w:noProof/>
      <w:color w:val="22272B" w:themeColor="text1"/>
      <w:sz w:val="28"/>
      <w:szCs w:val="28"/>
      <w:lang w:val="en-US"/>
    </w:rPr>
  </w:style>
  <w:style w:type="character" w:customStyle="1" w:styleId="Phonenumbers">
    <w:name w:val="Phone numbers"/>
    <w:uiPriority w:val="99"/>
    <w:rsid w:val="00731D1E"/>
    <w:rPr>
      <w:rFonts w:ascii="Public Sans (NSW)" w:hAnsi="Public Sans (NSW)" w:cs="Public Sans (NSW) SemiBold"/>
      <w:b/>
      <w:bCs/>
      <w:i w:val="0"/>
      <w:color w:val="22272B" w:themeColor="text1"/>
      <w:sz w:val="22"/>
    </w:rPr>
  </w:style>
  <w:style w:type="paragraph" w:customStyle="1" w:styleId="Heading">
    <w:name w:val="Heading"/>
    <w:basedOn w:val="Normal"/>
    <w:next w:val="Normal"/>
    <w:qFormat/>
    <w:rsid w:val="00FD32FB"/>
    <w:pPr>
      <w:spacing w:before="80" w:after="480" w:line="240" w:lineRule="auto"/>
      <w:outlineLvl w:val="0"/>
    </w:pPr>
    <w:rPr>
      <w:rFonts w:cs="Public Sans (NSW)"/>
      <w:b/>
      <w:color w:val="22272B" w:themeColor="text1"/>
      <w:sz w:val="60"/>
      <w:szCs w:val="70"/>
      <w:lang w:val="en-US"/>
    </w:rPr>
  </w:style>
  <w:style w:type="paragraph" w:customStyle="1" w:styleId="Subheading">
    <w:name w:val="Subheading"/>
    <w:basedOn w:val="Heading2"/>
    <w:next w:val="Normal"/>
    <w:qFormat/>
    <w:rsid w:val="00FD32FB"/>
    <w:pPr>
      <w:keepNext w:val="0"/>
      <w:keepLines w:val="0"/>
      <w:spacing w:before="500" w:after="120" w:line="276" w:lineRule="auto"/>
    </w:pPr>
    <w:rPr>
      <w:rFonts w:ascii="Public Sans (NSW)" w:eastAsia="MS Mincho" w:hAnsi="Public Sans (NSW)" w:cs="Times New Roman"/>
      <w:b/>
      <w:sz w:val="32"/>
      <w:szCs w:val="36"/>
      <w:lang w:val="en-US"/>
    </w:rPr>
  </w:style>
  <w:style w:type="table" w:styleId="TableGrid">
    <w:name w:val="Table Grid"/>
    <w:basedOn w:val="TableNormal"/>
    <w:uiPriority w:val="59"/>
    <w:rsid w:val="000172EB"/>
    <w:rPr>
      <w:rFonts w:ascii="Public Sans (NSW) Light" w:hAnsi="Public Sans (NSW) Light" w:cs="Times New Roman"/>
      <w:sz w:val="20"/>
      <w:szCs w:val="20"/>
      <w:lang w:val="en-AU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knowledgementofCountry">
    <w:name w:val="Acknowledgement of Country"/>
    <w:next w:val="Normal"/>
    <w:uiPriority w:val="99"/>
    <w:rsid w:val="008F04BD"/>
    <w:pPr>
      <w:suppressAutoHyphens/>
      <w:autoSpaceDE w:val="0"/>
      <w:autoSpaceDN w:val="0"/>
      <w:adjustRightInd w:val="0"/>
      <w:spacing w:before="88" w:after="52" w:line="288" w:lineRule="auto"/>
      <w:ind w:left="1701"/>
      <w:textAlignment w:val="center"/>
    </w:pPr>
    <w:rPr>
      <w:rFonts w:ascii="Public Sans (NSW)" w:hAnsi="Public Sans (NSW)" w:cs="Public Sans (NSW)"/>
      <w:color w:val="FFFFFF" w:themeColor="background1"/>
      <w:spacing w:val="-2"/>
      <w:sz w:val="20"/>
      <w:szCs w:val="16"/>
      <w:lang w:val="en-US"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04BD"/>
    <w:rPr>
      <w:rFonts w:asciiTheme="majorHAnsi" w:eastAsiaTheme="majorEastAsia" w:hAnsiTheme="majorHAnsi" w:cstheme="majorBidi"/>
      <w:color w:val="22272B" w:themeColor="text1"/>
      <w:sz w:val="26"/>
      <w:szCs w:val="26"/>
      <w:lang w:val="en-AU"/>
    </w:rPr>
  </w:style>
  <w:style w:type="paragraph" w:styleId="Header">
    <w:name w:val="header"/>
    <w:aliases w:val="Transport for NSW"/>
    <w:basedOn w:val="Normal"/>
    <w:link w:val="HeaderChar"/>
    <w:uiPriority w:val="99"/>
    <w:unhideWhenUsed/>
    <w:rsid w:val="005A247C"/>
    <w:pPr>
      <w:tabs>
        <w:tab w:val="center" w:pos="4513"/>
        <w:tab w:val="right" w:pos="9026"/>
      </w:tabs>
      <w:spacing w:after="0" w:line="240" w:lineRule="auto"/>
    </w:pPr>
    <w:rPr>
      <w:b/>
      <w:color w:val="22272B" w:themeColor="text1"/>
    </w:rPr>
  </w:style>
  <w:style w:type="character" w:customStyle="1" w:styleId="HeaderChar">
    <w:name w:val="Header Char"/>
    <w:aliases w:val="Transport for NSW Char"/>
    <w:basedOn w:val="DefaultParagraphFont"/>
    <w:link w:val="Header"/>
    <w:uiPriority w:val="99"/>
    <w:rsid w:val="005A247C"/>
    <w:rPr>
      <w:rFonts w:ascii="Public Sans (NSW)" w:hAnsi="Public Sans (NSW)" w:cs="Times New Roman"/>
      <w:b/>
      <w:color w:val="22272B" w:themeColor="text1"/>
      <w:sz w:val="22"/>
      <w:szCs w:val="19"/>
      <w:lang w:val="en-AU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5A247C"/>
    <w:pPr>
      <w:tabs>
        <w:tab w:val="center" w:pos="4513"/>
        <w:tab w:val="right" w:pos="10766"/>
      </w:tabs>
      <w:spacing w:before="120" w:after="0" w:line="240" w:lineRule="auto"/>
      <w:ind w:left="4513" w:hanging="4513"/>
    </w:pPr>
    <w:rPr>
      <w:color w:val="22272B" w:themeColor="text1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A247C"/>
    <w:rPr>
      <w:rFonts w:ascii="Public Sans (NSW)" w:hAnsi="Public Sans (NSW)" w:cs="Times New Roman"/>
      <w:color w:val="22272B" w:themeColor="text1"/>
      <w:sz w:val="18"/>
      <w:szCs w:val="19"/>
      <w:lang w:val="en-AU"/>
    </w:rPr>
  </w:style>
  <w:style w:type="paragraph" w:customStyle="1" w:styleId="Bulletpoints">
    <w:name w:val="Bullet points"/>
    <w:next w:val="Normal"/>
    <w:link w:val="BulletpointsChar"/>
    <w:uiPriority w:val="2"/>
    <w:rsid w:val="000172EB"/>
    <w:pPr>
      <w:numPr>
        <w:numId w:val="1"/>
      </w:numPr>
      <w:spacing w:before="80" w:after="80" w:line="259" w:lineRule="auto"/>
    </w:pPr>
    <w:rPr>
      <w:rFonts w:ascii="Public Sans (NSW)" w:hAnsi="Public Sans (NSW)" w:cs="Times New Roman"/>
      <w:sz w:val="22"/>
      <w:szCs w:val="19"/>
      <w:lang w:val="en-AU"/>
    </w:rPr>
  </w:style>
  <w:style w:type="character" w:customStyle="1" w:styleId="BulletpointsChar">
    <w:name w:val="Bullet points Char"/>
    <w:basedOn w:val="DefaultParagraphFont"/>
    <w:link w:val="Bulletpoints"/>
    <w:uiPriority w:val="2"/>
    <w:rsid w:val="000172EB"/>
    <w:rPr>
      <w:rFonts w:ascii="Public Sans (NSW)" w:hAnsi="Public Sans (NSW)" w:cs="Times New Roman"/>
      <w:sz w:val="22"/>
      <w:szCs w:val="19"/>
      <w:lang w:val="en-AU"/>
    </w:rPr>
  </w:style>
  <w:style w:type="character" w:customStyle="1" w:styleId="BodycopyBold">
    <w:name w:val="Body copy Bold"/>
    <w:uiPriority w:val="1"/>
    <w:qFormat/>
    <w:rsid w:val="000172EB"/>
    <w:rPr>
      <w:rFonts w:ascii="Public Sans (NSW)" w:hAnsi="Public Sans (NSW)"/>
      <w:b/>
      <w:i w:val="0"/>
      <w:sz w:val="22"/>
    </w:rPr>
  </w:style>
  <w:style w:type="paragraph" w:customStyle="1" w:styleId="FirstParagraph">
    <w:name w:val="First Paragraph"/>
    <w:basedOn w:val="Heading2"/>
    <w:qFormat/>
    <w:rsid w:val="00FD32FB"/>
    <w:pPr>
      <w:autoSpaceDE w:val="0"/>
      <w:autoSpaceDN w:val="0"/>
      <w:adjustRightInd w:val="0"/>
      <w:spacing w:before="160" w:afterLines="60" w:after="60" w:line="240" w:lineRule="auto"/>
    </w:pPr>
    <w:rPr>
      <w:rFonts w:ascii="Public Sans (NSW)" w:eastAsia="MS Gothic" w:hAnsi="Public Sans (NSW)" w:cs="Public Sans (NSW)"/>
      <w:bCs/>
      <w:sz w:val="28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72EB"/>
    <w:rPr>
      <w:rFonts w:asciiTheme="majorHAnsi" w:eastAsiaTheme="majorEastAsia" w:hAnsiTheme="majorHAnsi" w:cstheme="majorBidi"/>
      <w:i/>
      <w:iCs/>
      <w:color w:val="A00F2B" w:themeColor="accent1" w:themeShade="BF"/>
      <w:sz w:val="22"/>
      <w:szCs w:val="19"/>
      <w:lang w:val="en-AU"/>
    </w:rPr>
  </w:style>
  <w:style w:type="character" w:customStyle="1" w:styleId="Bodybold">
    <w:name w:val="Body bold"/>
    <w:basedOn w:val="DefaultParagraphFont"/>
    <w:uiPriority w:val="99"/>
    <w:rsid w:val="008F04BD"/>
    <w:rPr>
      <w:rFonts w:ascii="Gotham Bold" w:hAnsi="Gotham Bold" w:cs="Gotham Bold"/>
      <w:b/>
      <w:bCs/>
      <w:color w:val="22272B" w:themeColor="text1"/>
      <w:sz w:val="20"/>
      <w:szCs w:val="20"/>
    </w:rPr>
  </w:style>
  <w:style w:type="paragraph" w:customStyle="1" w:styleId="H3Subheaderinbodytext">
    <w:name w:val="H3 Subheader in body text"/>
    <w:basedOn w:val="Heading3"/>
    <w:qFormat/>
    <w:rsid w:val="00FD32FB"/>
    <w:pPr>
      <w:spacing w:before="120" w:after="120"/>
    </w:pPr>
    <w:rPr>
      <w:rFonts w:ascii="Public Sans (NSW)" w:hAnsi="Public Sans (NSW)"/>
      <w:color w:val="22272B" w:themeColor="text1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3DD0"/>
    <w:rPr>
      <w:rFonts w:asciiTheme="majorHAnsi" w:eastAsiaTheme="majorEastAsia" w:hAnsiTheme="majorHAnsi" w:cstheme="majorBidi"/>
      <w:color w:val="6A0A1C" w:themeColor="accent1" w:themeShade="7F"/>
      <w:lang w:val="en-AU"/>
    </w:rPr>
  </w:style>
  <w:style w:type="paragraph" w:customStyle="1" w:styleId="Tableheader">
    <w:name w:val="Table header"/>
    <w:qFormat/>
    <w:rsid w:val="00633A0A"/>
    <w:pPr>
      <w:spacing w:before="100" w:after="100"/>
    </w:pPr>
    <w:rPr>
      <w:rFonts w:ascii="Public Sans (NSW)" w:eastAsia="Times New Roman" w:hAnsi="Public Sans (NSW)" w:cs="Arial"/>
      <w:b/>
      <w:bCs/>
      <w:color w:val="FFFFFF"/>
      <w:spacing w:val="-4"/>
      <w:lang w:val="en-AU"/>
    </w:rPr>
  </w:style>
  <w:style w:type="table" w:styleId="GridTable4-Accent1">
    <w:name w:val="Grid Table 4 Accent 1"/>
    <w:basedOn w:val="TableNormal"/>
    <w:uiPriority w:val="49"/>
    <w:rsid w:val="00633A0A"/>
    <w:rPr>
      <w:rFonts w:ascii="Public Sans (NSW) Light" w:hAnsi="Public Sans (NSW) Light" w:cs="Times New Roman"/>
      <w:sz w:val="20"/>
      <w:szCs w:val="20"/>
      <w:lang w:val="en-AU" w:eastAsia="en-GB"/>
    </w:rPr>
    <w:tblPr>
      <w:tblStyleRowBandSize w:val="1"/>
      <w:tblStyleColBandSize w:val="1"/>
      <w:tblBorders>
        <w:top w:val="single" w:sz="4" w:space="0" w:color="F06982" w:themeColor="accent1" w:themeTint="99"/>
        <w:left w:val="single" w:sz="4" w:space="0" w:color="F06982" w:themeColor="accent1" w:themeTint="99"/>
        <w:bottom w:val="single" w:sz="4" w:space="0" w:color="F06982" w:themeColor="accent1" w:themeTint="99"/>
        <w:right w:val="single" w:sz="4" w:space="0" w:color="F06982" w:themeColor="accent1" w:themeTint="99"/>
        <w:insideH w:val="single" w:sz="4" w:space="0" w:color="F06982" w:themeColor="accent1" w:themeTint="99"/>
        <w:insideV w:val="single" w:sz="4" w:space="0" w:color="F0698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7153A" w:themeColor="accent1"/>
          <w:left w:val="single" w:sz="4" w:space="0" w:color="D7153A" w:themeColor="accent1"/>
          <w:bottom w:val="single" w:sz="4" w:space="0" w:color="D7153A" w:themeColor="accent1"/>
          <w:right w:val="single" w:sz="4" w:space="0" w:color="D7153A" w:themeColor="accent1"/>
          <w:insideH w:val="nil"/>
          <w:insideV w:val="nil"/>
        </w:tcBorders>
        <w:shd w:val="clear" w:color="auto" w:fill="D7153A" w:themeFill="accent1"/>
      </w:tcPr>
    </w:tblStylePr>
    <w:tblStylePr w:type="lastRow">
      <w:rPr>
        <w:b/>
        <w:bCs/>
      </w:rPr>
      <w:tblPr/>
      <w:tcPr>
        <w:tcBorders>
          <w:top w:val="double" w:sz="4" w:space="0" w:color="D715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CD5" w:themeFill="accent1" w:themeFillTint="33"/>
      </w:tcPr>
    </w:tblStylePr>
    <w:tblStylePr w:type="band1Horz">
      <w:tblPr/>
      <w:tcPr>
        <w:shd w:val="clear" w:color="auto" w:fill="FACCD5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26" Type="http://schemas.openxmlformats.org/officeDocument/2006/relationships/hyperlink" Target="https://www.transport.nsw.gov.au/privacy-statement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7.xm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oter" Target="footer4.xml"/><Relationship Id="rId25" Type="http://schemas.openxmlformats.org/officeDocument/2006/relationships/image" Target="media/image7.png"/><Relationship Id="rId33" Type="http://schemas.openxmlformats.org/officeDocument/2006/relationships/footer" Target="footer1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6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6.png"/><Relationship Id="rId32" Type="http://schemas.openxmlformats.org/officeDocument/2006/relationships/header" Target="header4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footer" Target="footer8.xml"/><Relationship Id="rId28" Type="http://schemas.openxmlformats.org/officeDocument/2006/relationships/image" Target="media/image9.png"/><Relationship Id="rId10" Type="http://schemas.openxmlformats.org/officeDocument/2006/relationships/image" Target="media/image1.jpeg"/><Relationship Id="rId19" Type="http://schemas.openxmlformats.org/officeDocument/2006/relationships/footer" Target="footer5.xml"/><Relationship Id="rId31" Type="http://schemas.openxmlformats.org/officeDocument/2006/relationships/footer" Target="footer10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eader" Target="header3.xml"/><Relationship Id="rId27" Type="http://schemas.openxmlformats.org/officeDocument/2006/relationships/image" Target="media/image8.png"/><Relationship Id="rId30" Type="http://schemas.openxmlformats.org/officeDocument/2006/relationships/footer" Target="footer9.xm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jects@transport.nsw.gov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projects@transport.nsw.gov.au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mailto:projects@transport.nsw.gov.au" TargetMode="Externa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ohnson9\Downloads\A4-Notification-Co-branded.dotx" TargetMode="External"/></Relationships>
</file>

<file path=word/theme/theme1.xml><?xml version="1.0" encoding="utf-8"?>
<a:theme xmlns:a="http://schemas.openxmlformats.org/drawingml/2006/main" name="Masterbrand Red">
  <a:themeElements>
    <a:clrScheme name="External-Red">
      <a:dk1>
        <a:srgbClr val="22272B"/>
      </a:dk1>
      <a:lt1>
        <a:srgbClr val="FFFFFF"/>
      </a:lt1>
      <a:dk2>
        <a:srgbClr val="495054"/>
      </a:dk2>
      <a:lt2>
        <a:srgbClr val="EBEBEB"/>
      </a:lt2>
      <a:accent1>
        <a:srgbClr val="D7153A"/>
      </a:accent1>
      <a:accent2>
        <a:srgbClr val="FFB8C1"/>
      </a:accent2>
      <a:accent3>
        <a:srgbClr val="FDE2E2"/>
      </a:accent3>
      <a:accent4>
        <a:srgbClr val="630019"/>
      </a:accent4>
      <a:accent5>
        <a:srgbClr val="CDD3D6"/>
      </a:accent5>
      <a:accent6>
        <a:srgbClr val="CDD3D6"/>
      </a:accent6>
      <a:hlink>
        <a:srgbClr val="630019"/>
      </a:hlink>
      <a:folHlink>
        <a:srgbClr val="630019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9591C483DCC7429C26FFBED9F30D42" ma:contentTypeVersion="34" ma:contentTypeDescription="Create a new document." ma:contentTypeScope="" ma:versionID="1c8eee0b3babf8141da74fad8f2263ce">
  <xsd:schema xmlns:xsd="http://www.w3.org/2001/XMLSchema" xmlns:xs="http://www.w3.org/2001/XMLSchema" xmlns:p="http://schemas.microsoft.com/office/2006/metadata/properties" xmlns:ns1="http://schemas.microsoft.com/sharepoint/v3" xmlns:ns2="59243e10-f831-47cf-9c97-8e46a7e92d99" xmlns:ns3="b18dba12-64af-4aa7-b342-67d37491d5e7" targetNamespace="http://schemas.microsoft.com/office/2006/metadata/properties" ma:root="true" ma:fieldsID="b7cf0e903af76a3544ee6fb27ad472ee" ns1:_="" ns2:_="" ns3:_="">
    <xsd:import namespace="http://schemas.microsoft.com/sharepoint/v3"/>
    <xsd:import namespace="59243e10-f831-47cf-9c97-8e46a7e92d99"/>
    <xsd:import namespace="b18dba12-64af-4aa7-b342-67d37491d5e7"/>
    <xsd:element name="properties">
      <xsd:complexType>
        <xsd:sequence>
          <xsd:element name="documentManagement">
            <xsd:complexType>
              <xsd:all>
                <xsd:element ref="ns2:mvConversationTopic" minOccurs="0"/>
                <xsd:element ref="ns2:mvFrom" minOccurs="0"/>
                <xsd:element ref="ns2:mvTo" minOccurs="0"/>
                <xsd:element ref="ns2:mvImportance" minOccurs="0"/>
                <xsd:element ref="ns2:mvReceivedTime" minOccurs="0"/>
                <xsd:element ref="ns2:mvAttach_x0020_Count" minOccurs="0"/>
                <xsd:element ref="ns2:mvConversationTopic0" minOccurs="0"/>
                <xsd:element ref="ns2:mvFrom0" minOccurs="0"/>
                <xsd:element ref="ns2:mvTo0" minOccurs="0"/>
                <xsd:element ref="ns2:mvImportance0" minOccurs="0"/>
                <xsd:element ref="ns2:mvReceivedTime0" minOccurs="0"/>
                <xsd:element ref="ns2:mvAttach_x0020_Count0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3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243e10-f831-47cf-9c97-8e46a7e92d99" elementFormDefault="qualified">
    <xsd:import namespace="http://schemas.microsoft.com/office/2006/documentManagement/types"/>
    <xsd:import namespace="http://schemas.microsoft.com/office/infopath/2007/PartnerControls"/>
    <xsd:element name="mvConversationTopic" ma:index="8" nillable="true" ma:displayName="Conversation Topic" ma:internalName="mvConversationTopic">
      <xsd:simpleType>
        <xsd:restriction base="dms:Text"/>
      </xsd:simpleType>
    </xsd:element>
    <xsd:element name="mvFrom" ma:index="10" nillable="true" ma:displayName="From" ma:internalName="mvFrom">
      <xsd:simpleType>
        <xsd:restriction base="dms:Text"/>
      </xsd:simpleType>
    </xsd:element>
    <xsd:element name="mvTo" ma:index="11" nillable="true" ma:displayName="To" ma:internalName="mvTo">
      <xsd:simpleType>
        <xsd:restriction base="dms:Text"/>
      </xsd:simpleType>
    </xsd:element>
    <xsd:element name="mvImportance" ma:index="12" nillable="true" ma:displayName="Importance" ma:internalName="mvImportance">
      <xsd:simpleType>
        <xsd:restriction base="dms:Text"/>
      </xsd:simpleType>
    </xsd:element>
    <xsd:element name="mvReceivedTime" ma:index="13" nillable="true" ma:displayName="Received Time" ma:internalName="mvReceivedTime">
      <xsd:simpleType>
        <xsd:restriction base="dms:DateTime"/>
      </xsd:simpleType>
    </xsd:element>
    <xsd:element name="mvAttach_x0020_Count" ma:index="14" nillable="true" ma:displayName="Attach Count" ma:internalName="mvAttach_x0020_Count">
      <xsd:simpleType>
        <xsd:restriction base="dms:Text"/>
      </xsd:simpleType>
    </xsd:element>
    <xsd:element name="mvConversationTopic0" ma:index="16" nillable="true" ma:displayName="Conversation Topic" ma:internalName="mvConversationTopic0">
      <xsd:simpleType>
        <xsd:restriction base="dms:Text"/>
      </xsd:simpleType>
    </xsd:element>
    <xsd:element name="mvFrom0" ma:index="18" nillable="true" ma:displayName="From" ma:internalName="mvFrom0">
      <xsd:simpleType>
        <xsd:restriction base="dms:Text"/>
      </xsd:simpleType>
    </xsd:element>
    <xsd:element name="mvTo0" ma:index="19" nillable="true" ma:displayName="To" ma:internalName="mvTo0">
      <xsd:simpleType>
        <xsd:restriction base="dms:Text"/>
      </xsd:simpleType>
    </xsd:element>
    <xsd:element name="mvImportance0" ma:index="20" nillable="true" ma:displayName="Importance" ma:internalName="mvImportance0">
      <xsd:simpleType>
        <xsd:restriction base="dms:Text"/>
      </xsd:simpleType>
    </xsd:element>
    <xsd:element name="mvReceivedTime0" ma:index="21" nillable="true" ma:displayName="Received Time" ma:internalName="mvReceivedTime0">
      <xsd:simpleType>
        <xsd:restriction base="dms:DateTime"/>
      </xsd:simpleType>
    </xsd:element>
    <xsd:element name="mvAttach_x0020_Count0" ma:index="22" nillable="true" ma:displayName="Attach Count" ma:internalName="mvAttach_x0020_Count0">
      <xsd:simpleType>
        <xsd:restriction base="dms:Text"/>
      </xsd:simpleType>
    </xsd:element>
    <xsd:element name="MediaServiceMetadata" ma:index="2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e05767c1-1c5a-46db-b166-e19c0f06c1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3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4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8dba12-64af-4aa7-b342-67d37491d5e7" elementFormDefault="qualified">
    <xsd:import namespace="http://schemas.microsoft.com/office/2006/documentManagement/types"/>
    <xsd:import namespace="http://schemas.microsoft.com/office/infopath/2007/PartnerControls"/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5" nillable="true" ma:displayName="Taxonomy Catch All Column" ma:hidden="true" ma:list="{18ef2a24-b94a-4f65-bee8-97b6d1f5d947}" ma:internalName="TaxCatchAll" ma:showField="CatchAllData" ma:web="b18dba12-64af-4aa7-b342-67d37491d5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243e10-f831-47cf-9c97-8e46a7e92d99">
      <Terms xmlns="http://schemas.microsoft.com/office/infopath/2007/PartnerControls"/>
    </lcf76f155ced4ddcb4097134ff3c332f>
    <TaxCatchAll xmlns="b18dba12-64af-4aa7-b342-67d37491d5e7" xsi:nil="true"/>
    <SharedWithUsers xmlns="b18dba12-64af-4aa7-b342-67d37491d5e7">
      <UserInfo>
        <DisplayName>Rochelle Mcdonald</DisplayName>
        <AccountId>2882</AccountId>
        <AccountType/>
      </UserInfo>
      <UserInfo>
        <DisplayName>Kirstie Williams</DisplayName>
        <AccountId>5260</AccountId>
        <AccountType/>
      </UserInfo>
      <UserInfo>
        <DisplayName>Brand</DisplayName>
        <AccountId>5261</AccountId>
        <AccountType/>
      </UserInfo>
    </SharedWithUsers>
    <mvFrom0 xmlns="59243e10-f831-47cf-9c97-8e46a7e92d99" xsi:nil="true"/>
    <_ip_UnifiedCompliancePolicyUIAction xmlns="http://schemas.microsoft.com/sharepoint/v3" xsi:nil="true"/>
    <mvFrom xmlns="59243e10-f831-47cf-9c97-8e46a7e92d99" xsi:nil="true"/>
    <mvConversationTopic xmlns="59243e10-f831-47cf-9c97-8e46a7e92d99" xsi:nil="true"/>
    <mvImportance0 xmlns="59243e10-f831-47cf-9c97-8e46a7e92d99" xsi:nil="true"/>
    <mvReceivedTime0 xmlns="59243e10-f831-47cf-9c97-8e46a7e92d99" xsi:nil="true"/>
    <_ip_UnifiedCompliancePolicyProperties xmlns="http://schemas.microsoft.com/sharepoint/v3" xsi:nil="true"/>
    <mvAttach_x0020_Count xmlns="59243e10-f831-47cf-9c97-8e46a7e92d99" xsi:nil="true"/>
    <mvTo xmlns="59243e10-f831-47cf-9c97-8e46a7e92d99" xsi:nil="true"/>
    <mvConversationTopic0 xmlns="59243e10-f831-47cf-9c97-8e46a7e92d99" xsi:nil="true"/>
    <mvImportance xmlns="59243e10-f831-47cf-9c97-8e46a7e92d99" xsi:nil="true"/>
    <mvAttach_x0020_Count0 xmlns="59243e10-f831-47cf-9c97-8e46a7e92d99" xsi:nil="true"/>
    <mvReceivedTime xmlns="59243e10-f831-47cf-9c97-8e46a7e92d99" xsi:nil="true"/>
    <mvTo0 xmlns="59243e10-f831-47cf-9c97-8e46a7e92d99" xsi:nil="true"/>
  </documentManagement>
</p:properties>
</file>

<file path=customXml/itemProps1.xml><?xml version="1.0" encoding="utf-8"?>
<ds:datastoreItem xmlns:ds="http://schemas.openxmlformats.org/officeDocument/2006/customXml" ds:itemID="{24E54222-EA75-4A61-9188-F70938BDD2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3C0703-132E-45FA-97B4-6675496819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9243e10-f831-47cf-9c97-8e46a7e92d99"/>
    <ds:schemaRef ds:uri="b18dba12-64af-4aa7-b342-67d37491d5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036733-49E5-4A21-9006-2941DDA4E5E7}">
  <ds:schemaRefs>
    <ds:schemaRef ds:uri="http://schemas.microsoft.com/office/2006/metadata/properties"/>
    <ds:schemaRef ds:uri="http://schemas.microsoft.com/office/infopath/2007/PartnerControls"/>
    <ds:schemaRef ds:uri="59243e10-f831-47cf-9c97-8e46a7e92d99"/>
    <ds:schemaRef ds:uri="b18dba12-64af-4aa7-b342-67d37491d5e7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ed5e7d93-76de-475d-86cd-69fc2ca7f2a7}" enabled="1" method="Privileged" siteId="{cb356782-ad9a-47fb-878b-7ebceb85b86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A4-Notification-Co-branded</Template>
  <TotalTime>7</TotalTime>
  <Pages>2</Pages>
  <Words>639</Words>
  <Characters>3648</Characters>
  <Application>Microsoft Office Word</Application>
  <DocSecurity>0</DocSecurity>
  <Lines>30</Lines>
  <Paragraphs>8</Paragraphs>
  <ScaleCrop>false</ScaleCrop>
  <Manager/>
  <Company/>
  <LinksUpToDate>false</LinksUpToDate>
  <CharactersWithSpaces>4279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Add program or project name here</dc:subject>
  <dc:creator>Amy Johnson</dc:creator>
  <cp:keywords>Add, keywords, with, commas, between, each, word</cp:keywords>
  <dc:description/>
  <cp:lastModifiedBy>Chelsea Burge</cp:lastModifiedBy>
  <cp:revision>68</cp:revision>
  <cp:lastPrinted>2023-06-09T12:12:00Z</cp:lastPrinted>
  <dcterms:created xsi:type="dcterms:W3CDTF">2025-05-29T04:28:00Z</dcterms:created>
  <dcterms:modified xsi:type="dcterms:W3CDTF">2025-10-13T22:49:00Z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2,5,9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OFFICIAL</vt:lpwstr>
  </property>
  <property fmtid="{D5CDD505-2E9C-101B-9397-08002B2CF9AE}" pid="5" name="MSIP_Label_ed5e7d93-76de-475d-86cd-69fc2ca7f2a7_Enabled">
    <vt:lpwstr>true</vt:lpwstr>
  </property>
  <property fmtid="{D5CDD505-2E9C-101B-9397-08002B2CF9AE}" pid="6" name="MSIP_Label_ed5e7d93-76de-475d-86cd-69fc2ca7f2a7_SetDate">
    <vt:lpwstr>2023-10-19T09:23:16Z</vt:lpwstr>
  </property>
  <property fmtid="{D5CDD505-2E9C-101B-9397-08002B2CF9AE}" pid="7" name="MSIP_Label_ed5e7d93-76de-475d-86cd-69fc2ca7f2a7_Method">
    <vt:lpwstr>Privileged</vt:lpwstr>
  </property>
  <property fmtid="{D5CDD505-2E9C-101B-9397-08002B2CF9AE}" pid="8" name="MSIP_Label_ed5e7d93-76de-475d-86cd-69fc2ca7f2a7_Name">
    <vt:lpwstr>Exempt</vt:lpwstr>
  </property>
  <property fmtid="{D5CDD505-2E9C-101B-9397-08002B2CF9AE}" pid="9" name="MSIP_Label_ed5e7d93-76de-475d-86cd-69fc2ca7f2a7_SiteId">
    <vt:lpwstr>cb356782-ad9a-47fb-878b-7ebceb85b86c</vt:lpwstr>
  </property>
  <property fmtid="{D5CDD505-2E9C-101B-9397-08002B2CF9AE}" pid="10" name="MSIP_Label_ed5e7d93-76de-475d-86cd-69fc2ca7f2a7_ActionId">
    <vt:lpwstr>9df151ea-6461-4bf4-902c-8834c587925d</vt:lpwstr>
  </property>
  <property fmtid="{D5CDD505-2E9C-101B-9397-08002B2CF9AE}" pid="11" name="MSIP_Label_ed5e7d93-76de-475d-86cd-69fc2ca7f2a7_ContentBits">
    <vt:lpwstr>0</vt:lpwstr>
  </property>
  <property fmtid="{D5CDD505-2E9C-101B-9397-08002B2CF9AE}" pid="12" name="ContentTypeId">
    <vt:lpwstr>0x0101008B9591C483DCC7429C26FFBED9F30D42</vt:lpwstr>
  </property>
  <property fmtid="{D5CDD505-2E9C-101B-9397-08002B2CF9AE}" pid="13" name="MediaServiceImageTags">
    <vt:lpwstr/>
  </property>
</Properties>
</file>